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DC9CAA" w14:textId="77777777" w:rsidR="002F2ABD" w:rsidRDefault="002F2ABD">
      <w:pPr>
        <w:spacing w:before="0"/>
        <w:ind w:left="1559" w:hanging="425"/>
      </w:pPr>
    </w:p>
    <w:p w14:paraId="4172D975" w14:textId="5256C03B" w:rsidR="002F2ABD" w:rsidRPr="00894D4D" w:rsidRDefault="002F2ABD">
      <w:pPr>
        <w:tabs>
          <w:tab w:val="left" w:pos="6237"/>
        </w:tabs>
        <w:spacing w:before="0"/>
        <w:ind w:left="1559" w:hanging="425"/>
      </w:pPr>
      <w:r w:rsidRPr="00894D4D">
        <w:t xml:space="preserve">3700 Spiez, </w:t>
      </w:r>
      <w:r w:rsidR="00894D4D">
        <w:t>0</w:t>
      </w:r>
      <w:r w:rsidR="00761DAE">
        <w:t>5</w:t>
      </w:r>
      <w:r w:rsidR="0017053A" w:rsidRPr="00894D4D">
        <w:t>. Ju</w:t>
      </w:r>
      <w:r w:rsidR="00DE41AA" w:rsidRPr="00894D4D">
        <w:t>l</w:t>
      </w:r>
      <w:r w:rsidR="0017053A" w:rsidRPr="00894D4D">
        <w:t>i</w:t>
      </w:r>
      <w:r w:rsidR="004411F0" w:rsidRPr="00894D4D">
        <w:t xml:space="preserve"> </w:t>
      </w:r>
      <w:r w:rsidR="00261090" w:rsidRPr="00894D4D">
        <w:t>20</w:t>
      </w:r>
      <w:r w:rsidR="00DD0F19" w:rsidRPr="00894D4D">
        <w:t>2</w:t>
      </w:r>
      <w:r w:rsidR="00DE41AA" w:rsidRPr="00894D4D">
        <w:t>6</w:t>
      </w:r>
    </w:p>
    <w:p w14:paraId="6E0D4414" w14:textId="74EF7D27" w:rsidR="002F2ABD" w:rsidRDefault="007823B1">
      <w:pPr>
        <w:pStyle w:val="Titel"/>
        <w:shd w:val="pct20" w:color="auto" w:fill="FFFFFF"/>
        <w:rPr>
          <w:sz w:val="28"/>
        </w:rPr>
      </w:pPr>
      <w:bookmarkStart w:id="0" w:name="klassifikation"/>
      <w:bookmarkStart w:id="1" w:name="titel"/>
      <w:bookmarkEnd w:id="0"/>
      <w:bookmarkEnd w:id="1"/>
      <w:r>
        <w:rPr>
          <w:sz w:val="28"/>
        </w:rPr>
        <w:t xml:space="preserve">Einladung zum </w:t>
      </w:r>
      <w:proofErr w:type="spellStart"/>
      <w:r>
        <w:rPr>
          <w:sz w:val="28"/>
        </w:rPr>
        <w:t>Brätl</w:t>
      </w:r>
      <w:r w:rsidR="00894D4D">
        <w:rPr>
          <w:sz w:val="28"/>
        </w:rPr>
        <w:t>i</w:t>
      </w:r>
      <w:r>
        <w:rPr>
          <w:sz w:val="28"/>
        </w:rPr>
        <w:t>tag</w:t>
      </w:r>
      <w:proofErr w:type="spellEnd"/>
      <w:r>
        <w:rPr>
          <w:sz w:val="28"/>
        </w:rPr>
        <w:t xml:space="preserve"> an der Kander</w:t>
      </w:r>
    </w:p>
    <w:p w14:paraId="0DF9A6A9" w14:textId="77777777" w:rsidR="007823B1" w:rsidRDefault="007823B1">
      <w:pPr>
        <w:rPr>
          <w:sz w:val="20"/>
        </w:rPr>
      </w:pPr>
      <w:r>
        <w:rPr>
          <w:sz w:val="20"/>
        </w:rPr>
        <w:t>Liebe Jahrgängerinnen und Jahrgänger</w:t>
      </w:r>
    </w:p>
    <w:p w14:paraId="3D7B4A61" w14:textId="77777777" w:rsidR="007823B1" w:rsidRDefault="007823B1">
      <w:pPr>
        <w:rPr>
          <w:sz w:val="20"/>
        </w:rPr>
      </w:pPr>
      <w:r>
        <w:rPr>
          <w:sz w:val="20"/>
        </w:rPr>
        <w:t>Wir freuen uns, euch zu unserem „Brätlitag“ an der Kander in Spiezwiler</w:t>
      </w:r>
      <w:r w:rsidR="007323EB">
        <w:rPr>
          <w:sz w:val="20"/>
        </w:rPr>
        <w:t xml:space="preserve"> inklusive Partnerinnen / Partner</w:t>
      </w:r>
      <w:r>
        <w:rPr>
          <w:sz w:val="20"/>
        </w:rPr>
        <w:t xml:space="preserve"> einzula</w:t>
      </w:r>
      <w:r w:rsidR="009D2F5D">
        <w:rPr>
          <w:sz w:val="20"/>
        </w:rPr>
        <w:t>d</w:t>
      </w:r>
      <w:r>
        <w:rPr>
          <w:sz w:val="20"/>
        </w:rPr>
        <w:t>en.</w:t>
      </w:r>
    </w:p>
    <w:p w14:paraId="3DE152CA" w14:textId="77777777" w:rsidR="0017053A" w:rsidRDefault="0017053A">
      <w:pPr>
        <w:rPr>
          <w:sz w:val="20"/>
        </w:rPr>
      </w:pPr>
    </w:p>
    <w:p w14:paraId="0831EA46" w14:textId="7D5E655E" w:rsidR="007823B1" w:rsidRDefault="007823B1" w:rsidP="007823B1">
      <w:pPr>
        <w:tabs>
          <w:tab w:val="left" w:pos="2835"/>
        </w:tabs>
        <w:rPr>
          <w:sz w:val="20"/>
        </w:rPr>
      </w:pPr>
      <w:r>
        <w:rPr>
          <w:sz w:val="20"/>
          <w:u w:val="single"/>
        </w:rPr>
        <w:t>Datum:</w:t>
      </w:r>
      <w:r>
        <w:rPr>
          <w:sz w:val="20"/>
        </w:rPr>
        <w:tab/>
      </w:r>
      <w:r w:rsidR="00817507">
        <w:rPr>
          <w:sz w:val="20"/>
        </w:rPr>
        <w:t>Dienstag</w:t>
      </w:r>
      <w:r w:rsidR="00194701">
        <w:rPr>
          <w:sz w:val="20"/>
        </w:rPr>
        <w:t xml:space="preserve">, </w:t>
      </w:r>
      <w:r w:rsidR="00817507">
        <w:rPr>
          <w:sz w:val="20"/>
        </w:rPr>
        <w:t>11</w:t>
      </w:r>
      <w:r w:rsidR="0017053A">
        <w:rPr>
          <w:sz w:val="20"/>
        </w:rPr>
        <w:t xml:space="preserve">. </w:t>
      </w:r>
      <w:r w:rsidR="00817507">
        <w:rPr>
          <w:sz w:val="20"/>
        </w:rPr>
        <w:t>August</w:t>
      </w:r>
      <w:r w:rsidR="0017053A">
        <w:rPr>
          <w:sz w:val="20"/>
        </w:rPr>
        <w:t xml:space="preserve"> 20</w:t>
      </w:r>
      <w:r w:rsidR="00817507">
        <w:rPr>
          <w:sz w:val="20"/>
        </w:rPr>
        <w:t>26</w:t>
      </w:r>
    </w:p>
    <w:p w14:paraId="7DF53F91" w14:textId="77777777" w:rsidR="007823B1" w:rsidRDefault="007823B1" w:rsidP="007823B1">
      <w:pPr>
        <w:tabs>
          <w:tab w:val="left" w:pos="2835"/>
          <w:tab w:val="left" w:pos="5670"/>
        </w:tabs>
        <w:rPr>
          <w:sz w:val="20"/>
        </w:rPr>
      </w:pPr>
      <w:r w:rsidRPr="007823B1">
        <w:rPr>
          <w:sz w:val="20"/>
          <w:u w:val="single"/>
        </w:rPr>
        <w:t>Zeit:</w:t>
      </w:r>
      <w:r>
        <w:rPr>
          <w:sz w:val="20"/>
        </w:rPr>
        <w:tab/>
      </w:r>
      <w:r w:rsidR="003748A0">
        <w:rPr>
          <w:sz w:val="20"/>
        </w:rPr>
        <w:t xml:space="preserve">ab </w:t>
      </w:r>
      <w:r>
        <w:rPr>
          <w:sz w:val="20"/>
        </w:rPr>
        <w:t>11.00 Uhr</w:t>
      </w:r>
      <w:r>
        <w:rPr>
          <w:sz w:val="20"/>
        </w:rPr>
        <w:tab/>
        <w:t>(Organisatoren ab 10.00 Uhr)</w:t>
      </w:r>
    </w:p>
    <w:p w14:paraId="44948A19" w14:textId="77777777" w:rsidR="005B4A08" w:rsidRDefault="005B4A08" w:rsidP="007823B1">
      <w:pPr>
        <w:tabs>
          <w:tab w:val="left" w:pos="2835"/>
          <w:tab w:val="left" w:pos="5670"/>
        </w:tabs>
        <w:rPr>
          <w:sz w:val="20"/>
        </w:rPr>
      </w:pPr>
      <w:r w:rsidRPr="005B4A08">
        <w:rPr>
          <w:sz w:val="20"/>
          <w:u w:val="single"/>
        </w:rPr>
        <w:t>Ort:</w:t>
      </w:r>
      <w:r>
        <w:rPr>
          <w:sz w:val="20"/>
        </w:rPr>
        <w:tab/>
        <w:t>Gedeckte Feuerstelle Spiezwiler an der Kander</w:t>
      </w:r>
      <w:r>
        <w:rPr>
          <w:sz w:val="20"/>
        </w:rPr>
        <w:br/>
      </w:r>
      <w:r>
        <w:rPr>
          <w:sz w:val="20"/>
        </w:rPr>
        <w:tab/>
        <w:t>Parkplätze</w:t>
      </w:r>
      <w:r w:rsidR="005D11B1">
        <w:rPr>
          <w:sz w:val="20"/>
        </w:rPr>
        <w:t xml:space="preserve"> </w:t>
      </w:r>
      <w:r w:rsidR="007323EB">
        <w:rPr>
          <w:sz w:val="20"/>
        </w:rPr>
        <w:t xml:space="preserve">bei </w:t>
      </w:r>
      <w:r w:rsidR="005D11B1">
        <w:rPr>
          <w:sz w:val="20"/>
        </w:rPr>
        <w:t>BKW Wimmis</w:t>
      </w:r>
      <w:r w:rsidR="007323EB">
        <w:rPr>
          <w:sz w:val="20"/>
        </w:rPr>
        <w:t xml:space="preserve"> Unterstation</w:t>
      </w:r>
      <w:r w:rsidR="005D11B1">
        <w:rPr>
          <w:sz w:val="20"/>
        </w:rPr>
        <w:t>, G</w:t>
      </w:r>
      <w:r w:rsidR="00A46E6F">
        <w:rPr>
          <w:sz w:val="20"/>
        </w:rPr>
        <w:t>r</w:t>
      </w:r>
      <w:r w:rsidR="005D11B1">
        <w:rPr>
          <w:sz w:val="20"/>
        </w:rPr>
        <w:t>astrocknungsanlage oder Kiestag.</w:t>
      </w:r>
    </w:p>
    <w:p w14:paraId="1182B4A1" w14:textId="34648EF4" w:rsidR="005D11B1" w:rsidRDefault="005D11B1" w:rsidP="007823B1">
      <w:pPr>
        <w:tabs>
          <w:tab w:val="left" w:pos="2835"/>
          <w:tab w:val="left" w:pos="5670"/>
        </w:tabs>
        <w:rPr>
          <w:sz w:val="20"/>
        </w:rPr>
      </w:pPr>
      <w:r>
        <w:rPr>
          <w:sz w:val="20"/>
          <w:u w:val="single"/>
        </w:rPr>
        <w:t>Infos:</w:t>
      </w:r>
      <w:r>
        <w:rPr>
          <w:sz w:val="20"/>
        </w:rPr>
        <w:tab/>
        <w:t>Grilladen und Getränke werden durch das OK und Werner Laubscher organisiert.</w:t>
      </w:r>
      <w:r>
        <w:rPr>
          <w:sz w:val="20"/>
        </w:rPr>
        <w:br/>
      </w:r>
      <w:r>
        <w:rPr>
          <w:sz w:val="20"/>
        </w:rPr>
        <w:tab/>
        <w:t>Salatbuffet / Beilagen und Dessert</w:t>
      </w:r>
      <w:r w:rsidR="00894D4D">
        <w:rPr>
          <w:sz w:val="20"/>
        </w:rPr>
        <w:t>s</w:t>
      </w:r>
      <w:r>
        <w:rPr>
          <w:sz w:val="20"/>
        </w:rPr>
        <w:t xml:space="preserve"> werden durch die Teilnehmerinnen / Teilnehmer</w:t>
      </w:r>
      <w:r>
        <w:rPr>
          <w:sz w:val="20"/>
        </w:rPr>
        <w:br/>
      </w:r>
      <w:r>
        <w:rPr>
          <w:sz w:val="20"/>
        </w:rPr>
        <w:tab/>
      </w:r>
      <w:r w:rsidR="003748A0">
        <w:rPr>
          <w:sz w:val="20"/>
        </w:rPr>
        <w:t>hergestellt</w:t>
      </w:r>
      <w:r w:rsidR="00894D4D">
        <w:rPr>
          <w:sz w:val="20"/>
        </w:rPr>
        <w:t xml:space="preserve"> und gebracht.</w:t>
      </w:r>
      <w:r>
        <w:rPr>
          <w:sz w:val="20"/>
        </w:rPr>
        <w:t xml:space="preserve"> (</w:t>
      </w:r>
      <w:r w:rsidR="003748A0">
        <w:rPr>
          <w:sz w:val="20"/>
        </w:rPr>
        <w:t>Meldung was</w:t>
      </w:r>
      <w:r w:rsidR="0016691D">
        <w:rPr>
          <w:sz w:val="20"/>
        </w:rPr>
        <w:t xml:space="preserve"> genau</w:t>
      </w:r>
      <w:r w:rsidR="003748A0">
        <w:rPr>
          <w:sz w:val="20"/>
        </w:rPr>
        <w:t xml:space="preserve">, </w:t>
      </w:r>
      <w:r>
        <w:rPr>
          <w:sz w:val="20"/>
        </w:rPr>
        <w:t>siehe beiliegendes Anmeldeformular).</w:t>
      </w:r>
      <w:r>
        <w:rPr>
          <w:sz w:val="20"/>
        </w:rPr>
        <w:br/>
      </w:r>
      <w:r>
        <w:rPr>
          <w:sz w:val="20"/>
        </w:rPr>
        <w:tab/>
        <w:t xml:space="preserve">Teller, Besteck, Becher und Servietten stehen zur Verfügung. Wir danken allen, </w:t>
      </w:r>
      <w:r>
        <w:rPr>
          <w:sz w:val="20"/>
        </w:rPr>
        <w:br/>
      </w:r>
      <w:r>
        <w:rPr>
          <w:sz w:val="20"/>
        </w:rPr>
        <w:tab/>
        <w:t>welche etwas zum guten Gelingen beitragen und am Schluss beim Aufräumen</w:t>
      </w:r>
      <w:r>
        <w:rPr>
          <w:sz w:val="20"/>
        </w:rPr>
        <w:br/>
      </w:r>
      <w:r>
        <w:rPr>
          <w:sz w:val="20"/>
        </w:rPr>
        <w:tab/>
        <w:t xml:space="preserve">noch </w:t>
      </w:r>
      <w:r w:rsidR="009D2F5D">
        <w:rPr>
          <w:sz w:val="20"/>
        </w:rPr>
        <w:t>mit</w:t>
      </w:r>
      <w:r>
        <w:rPr>
          <w:sz w:val="20"/>
        </w:rPr>
        <w:t>helfen können.</w:t>
      </w:r>
    </w:p>
    <w:p w14:paraId="5E584C45" w14:textId="77777777" w:rsidR="005D11B1" w:rsidRPr="005D11B1" w:rsidRDefault="005D11B1" w:rsidP="007823B1">
      <w:pPr>
        <w:tabs>
          <w:tab w:val="left" w:pos="2835"/>
          <w:tab w:val="left" w:pos="5670"/>
        </w:tabs>
        <w:rPr>
          <w:sz w:val="20"/>
        </w:rPr>
      </w:pPr>
      <w:r>
        <w:rPr>
          <w:sz w:val="20"/>
          <w:u w:val="single"/>
        </w:rPr>
        <w:t>Kosten:</w:t>
      </w:r>
      <w:r>
        <w:rPr>
          <w:sz w:val="20"/>
        </w:rPr>
        <w:tab/>
        <w:t xml:space="preserve">Unkostenbeitrag pro Person Fr. </w:t>
      </w:r>
      <w:r w:rsidR="00A46E6F">
        <w:rPr>
          <w:sz w:val="20"/>
        </w:rPr>
        <w:t>1</w:t>
      </w:r>
      <w:r>
        <w:rPr>
          <w:sz w:val="20"/>
        </w:rPr>
        <w:t>0.00.</w:t>
      </w:r>
    </w:p>
    <w:p w14:paraId="7C72CD5A" w14:textId="458B4FD5" w:rsidR="002F2ABD" w:rsidRPr="00BF366C" w:rsidRDefault="00CC2FEA" w:rsidP="00D24863">
      <w:pPr>
        <w:pStyle w:val="StandardAnrede"/>
        <w:keepNext w:val="0"/>
        <w:tabs>
          <w:tab w:val="left" w:pos="1134"/>
          <w:tab w:val="left" w:pos="2835"/>
          <w:tab w:val="left" w:pos="4111"/>
          <w:tab w:val="left" w:pos="4678"/>
          <w:tab w:val="left" w:pos="6946"/>
        </w:tabs>
        <w:spacing w:before="240" w:after="120"/>
        <w:ind w:left="1140"/>
        <w:rPr>
          <w:b/>
        </w:rPr>
      </w:pPr>
      <w:r>
        <w:rPr>
          <w:u w:val="single"/>
        </w:rPr>
        <w:t>Anmeldung</w:t>
      </w:r>
      <w:r w:rsidR="003B3E09">
        <w:rPr>
          <w:u w:val="single"/>
        </w:rPr>
        <w:t xml:space="preserve"> an</w:t>
      </w:r>
      <w:r>
        <w:rPr>
          <w:u w:val="single"/>
        </w:rPr>
        <w:t>:</w:t>
      </w:r>
      <w:r w:rsidR="00354E04">
        <w:tab/>
      </w:r>
      <w:r w:rsidR="00A36A28">
        <w:t>Christoph Lehmann</w:t>
      </w:r>
      <w:r w:rsidR="00354E04">
        <w:t xml:space="preserve">, </w:t>
      </w:r>
      <w:proofErr w:type="spellStart"/>
      <w:r w:rsidR="00A36A28">
        <w:t>Brünneliweg</w:t>
      </w:r>
      <w:proofErr w:type="spellEnd"/>
      <w:r w:rsidR="00354E04">
        <w:t xml:space="preserve"> </w:t>
      </w:r>
      <w:r w:rsidR="00A36A28">
        <w:t>9</w:t>
      </w:r>
      <w:r w:rsidR="00354E04">
        <w:t>, 370</w:t>
      </w:r>
      <w:r w:rsidR="00A36A28">
        <w:t>5</w:t>
      </w:r>
      <w:r w:rsidR="00354E04">
        <w:t xml:space="preserve"> </w:t>
      </w:r>
      <w:r w:rsidR="00A36A28">
        <w:t>Faulensee</w:t>
      </w:r>
      <w:r w:rsidR="0077222E">
        <w:br/>
      </w:r>
      <w:r w:rsidR="0077222E">
        <w:tab/>
      </w:r>
      <w:r w:rsidR="00AE4954">
        <w:t>E-Mail</w:t>
      </w:r>
      <w:r w:rsidR="0077222E">
        <w:t xml:space="preserve">: </w:t>
      </w:r>
      <w:hyperlink r:id="rId8" w:history="1">
        <w:r w:rsidR="009C20F2" w:rsidRPr="00A342CD">
          <w:rPr>
            <w:rStyle w:val="Hyperlink"/>
          </w:rPr>
          <w:t>spiezer1950@hispeed.ch</w:t>
        </w:r>
      </w:hyperlink>
      <w:r w:rsidR="00892DED">
        <w:t xml:space="preserve"> oder </w:t>
      </w:r>
      <w:r w:rsidR="00894D4D">
        <w:t xml:space="preserve">noch viel besser </w:t>
      </w:r>
      <w:r w:rsidR="00892DED">
        <w:t>über die Homepage</w:t>
      </w:r>
      <w:r w:rsidR="009C20F2">
        <w:t>.</w:t>
      </w:r>
      <w:r w:rsidR="003F0AB0">
        <w:br/>
      </w:r>
      <w:r w:rsidR="002F2ABD">
        <w:br/>
      </w:r>
      <w:r w:rsidR="002F2ABD">
        <w:tab/>
        <w:t>Aus organisatorischen Gründen bitten wir Sie, um baldige</w:t>
      </w:r>
      <w:r w:rsidR="002F2ABD">
        <w:br/>
      </w:r>
      <w:r w:rsidR="002F2ABD" w:rsidRPr="00BF366C">
        <w:rPr>
          <w:b/>
        </w:rPr>
        <w:tab/>
      </w:r>
      <w:r w:rsidR="002F2ABD" w:rsidRPr="00BF366C">
        <w:rPr>
          <w:b/>
          <w:u w:val="single"/>
        </w:rPr>
        <w:t>Anmeldung mit nachstehendem Anmeldetalon</w:t>
      </w:r>
      <w:r w:rsidR="00FA73E1">
        <w:rPr>
          <w:b/>
          <w:u w:val="single"/>
        </w:rPr>
        <w:t xml:space="preserve"> </w:t>
      </w:r>
      <w:r w:rsidR="002F2ABD" w:rsidRPr="00BF366C">
        <w:rPr>
          <w:b/>
          <w:u w:val="single"/>
        </w:rPr>
        <w:t>bis späte</w:t>
      </w:r>
      <w:r w:rsidRPr="00BF366C">
        <w:rPr>
          <w:b/>
          <w:u w:val="single"/>
        </w:rPr>
        <w:t>stens</w:t>
      </w:r>
      <w:r w:rsidRPr="00BF366C">
        <w:rPr>
          <w:b/>
        </w:rPr>
        <w:t xml:space="preserve"> </w:t>
      </w:r>
      <w:r w:rsidRPr="00BF366C">
        <w:rPr>
          <w:b/>
        </w:rPr>
        <w:br/>
      </w:r>
      <w:r w:rsidRPr="00BF366C">
        <w:rPr>
          <w:b/>
        </w:rPr>
        <w:tab/>
      </w:r>
      <w:r w:rsidR="00CB3E7D">
        <w:rPr>
          <w:b/>
          <w:u w:val="single"/>
        </w:rPr>
        <w:t xml:space="preserve">Freitag, </w:t>
      </w:r>
      <w:r w:rsidR="004851D6">
        <w:rPr>
          <w:b/>
          <w:u w:val="single"/>
        </w:rPr>
        <w:t>0</w:t>
      </w:r>
      <w:r w:rsidR="004F40C0">
        <w:rPr>
          <w:b/>
          <w:u w:val="single"/>
        </w:rPr>
        <w:t>7</w:t>
      </w:r>
      <w:r w:rsidR="0017053A">
        <w:rPr>
          <w:b/>
          <w:u w:val="single"/>
        </w:rPr>
        <w:t xml:space="preserve">. </w:t>
      </w:r>
      <w:r w:rsidR="004F40C0">
        <w:rPr>
          <w:b/>
          <w:u w:val="single"/>
        </w:rPr>
        <w:t>August</w:t>
      </w:r>
      <w:r w:rsidR="0017053A">
        <w:rPr>
          <w:b/>
          <w:u w:val="single"/>
        </w:rPr>
        <w:t xml:space="preserve"> 202</w:t>
      </w:r>
      <w:r w:rsidR="004F40C0">
        <w:rPr>
          <w:b/>
          <w:u w:val="single"/>
        </w:rPr>
        <w:t>6</w:t>
      </w:r>
      <w:r w:rsidR="00C41550" w:rsidRPr="00A46E6F">
        <w:rPr>
          <w:b/>
          <w:u w:val="single"/>
        </w:rPr>
        <w:t>.</w:t>
      </w:r>
    </w:p>
    <w:p w14:paraId="5B3CF12D" w14:textId="77777777" w:rsidR="005D11B1" w:rsidRDefault="005D11B1">
      <w:pPr>
        <w:pStyle w:val="StandardAnrede"/>
        <w:keepNext w:val="0"/>
        <w:tabs>
          <w:tab w:val="left" w:pos="3402"/>
        </w:tabs>
        <w:spacing w:before="240" w:after="120"/>
      </w:pPr>
      <w:r>
        <w:t>Die Anmeldung ist verbindlich! Im Verhinderungsfall bitte rechtzeitig abmelden.</w:t>
      </w:r>
    </w:p>
    <w:p w14:paraId="4BFD3260" w14:textId="77777777" w:rsidR="00C5169F" w:rsidRDefault="002F2ABD" w:rsidP="00C5169F">
      <w:pPr>
        <w:pStyle w:val="StandardAnrede"/>
        <w:keepNext w:val="0"/>
        <w:tabs>
          <w:tab w:val="left" w:pos="1134"/>
          <w:tab w:val="left" w:pos="2977"/>
          <w:tab w:val="left" w:pos="7938"/>
        </w:tabs>
        <w:spacing w:before="240" w:after="120"/>
      </w:pPr>
      <w:r>
        <w:t>Mit freundlichen Grüssen</w:t>
      </w:r>
    </w:p>
    <w:p w14:paraId="4B825D59" w14:textId="77777777" w:rsidR="00550552" w:rsidRDefault="00550552" w:rsidP="00C5169F">
      <w:pPr>
        <w:pStyle w:val="StandardAnrede"/>
        <w:keepNext w:val="0"/>
        <w:tabs>
          <w:tab w:val="left" w:pos="1134"/>
          <w:tab w:val="left" w:pos="2977"/>
          <w:tab w:val="left" w:pos="7938"/>
        </w:tabs>
        <w:spacing w:before="240" w:after="120"/>
      </w:pPr>
    </w:p>
    <w:p w14:paraId="6343FC51" w14:textId="77777777" w:rsidR="00F9149B" w:rsidRDefault="00F9149B" w:rsidP="00C5169F">
      <w:pPr>
        <w:pStyle w:val="StandardAnrede"/>
        <w:keepNext w:val="0"/>
        <w:tabs>
          <w:tab w:val="left" w:pos="1134"/>
          <w:tab w:val="left" w:pos="2977"/>
          <w:tab w:val="left" w:pos="7938"/>
        </w:tabs>
        <w:spacing w:before="240" w:after="120"/>
      </w:pPr>
      <w:r>
        <w:t>Der Vorstand Jahrgänger 1950</w:t>
      </w:r>
    </w:p>
    <w:p w14:paraId="4233993A" w14:textId="41AEC46A" w:rsidR="002F2ABD" w:rsidRDefault="00A36A28" w:rsidP="00BB0BAA">
      <w:pPr>
        <w:pStyle w:val="StandardAnrede"/>
        <w:keepNext w:val="0"/>
        <w:tabs>
          <w:tab w:val="left" w:pos="1134"/>
          <w:tab w:val="left" w:pos="3828"/>
          <w:tab w:val="left" w:pos="7513"/>
        </w:tabs>
        <w:spacing w:before="240" w:after="120"/>
      </w:pPr>
      <w:r>
        <w:t>Christoph Lehmann</w:t>
      </w:r>
      <w:r w:rsidR="00BB0BAA">
        <w:tab/>
        <w:t>Beat Zingg</w:t>
      </w:r>
      <w:r>
        <w:tab/>
        <w:t>Werner Laubscher</w:t>
      </w:r>
      <w:r w:rsidR="002F2ABD">
        <w:br/>
      </w:r>
      <w:r>
        <w:t>Sekretär</w:t>
      </w:r>
      <w:r w:rsidR="002F2ABD">
        <w:tab/>
      </w:r>
      <w:r>
        <w:t>Kassier</w:t>
      </w:r>
      <w:r w:rsidR="00BB0BAA">
        <w:tab/>
      </w:r>
      <w:r>
        <w:t>Beisitzer</w:t>
      </w:r>
    </w:p>
    <w:sectPr w:rsidR="002F2AB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737" w:right="510" w:bottom="567" w:left="567" w:header="737" w:footer="73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D3A0B" w14:textId="77777777" w:rsidR="00457A79" w:rsidRDefault="00457A79">
      <w:r>
        <w:separator/>
      </w:r>
    </w:p>
  </w:endnote>
  <w:endnote w:type="continuationSeparator" w:id="0">
    <w:p w14:paraId="2414C78D" w14:textId="77777777" w:rsidR="00457A79" w:rsidRDefault="00457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E5BFE" w14:textId="77777777" w:rsidR="00894D4D" w:rsidRDefault="00894D4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456"/>
      <w:gridCol w:w="5456"/>
    </w:tblGrid>
    <w:tr w:rsidR="002F2ABD" w14:paraId="32A11FE0" w14:textId="77777777">
      <w:tc>
        <w:tcPr>
          <w:tcW w:w="5456" w:type="dxa"/>
        </w:tcPr>
        <w:p w14:paraId="17B5FD06" w14:textId="77777777" w:rsidR="002F2ABD" w:rsidRDefault="002F2ABD">
          <w:pPr>
            <w:pStyle w:val="Fuzeile"/>
            <w:ind w:left="0" w:right="0"/>
            <w:rPr>
              <w:rFonts w:ascii="Univers Condensed" w:hAnsi="Univers Condensed"/>
              <w:sz w:val="14"/>
            </w:rPr>
          </w:pPr>
        </w:p>
      </w:tc>
      <w:tc>
        <w:tcPr>
          <w:tcW w:w="5456" w:type="dxa"/>
        </w:tcPr>
        <w:p w14:paraId="3BB8910B" w14:textId="1CBD8C90" w:rsidR="002F2ABD" w:rsidRDefault="002F2ABD">
          <w:pPr>
            <w:pStyle w:val="Fuzeile"/>
            <w:ind w:left="0" w:right="0"/>
            <w:jc w:val="right"/>
            <w:rPr>
              <w:rFonts w:ascii="Univers Condensed" w:hAnsi="Univers Condensed"/>
              <w:i/>
              <w:sz w:val="14"/>
            </w:rPr>
          </w:pPr>
          <w:r>
            <w:rPr>
              <w:rFonts w:ascii="Univers Condensed" w:hAnsi="Univers Condensed"/>
              <w:i/>
              <w:sz w:val="14"/>
            </w:rPr>
            <w:fldChar w:fldCharType="begin"/>
          </w:r>
          <w:r>
            <w:rPr>
              <w:rFonts w:ascii="Univers Condensed" w:hAnsi="Univers Condensed"/>
              <w:i/>
              <w:sz w:val="14"/>
            </w:rPr>
            <w:instrText>\STYLEREF “Titel“</w:instrText>
          </w:r>
          <w:r>
            <w:rPr>
              <w:rFonts w:ascii="Univers Condensed" w:hAnsi="Univers Condensed"/>
              <w:i/>
              <w:sz w:val="14"/>
            </w:rPr>
            <w:fldChar w:fldCharType="separate"/>
          </w:r>
          <w:r w:rsidR="00894D4D">
            <w:rPr>
              <w:rFonts w:ascii="Univers Condensed" w:hAnsi="Univers Condensed"/>
              <w:i/>
              <w:noProof/>
              <w:sz w:val="14"/>
            </w:rPr>
            <w:t>Einladung zum Brätlitag an der Kander</w:t>
          </w:r>
          <w:r>
            <w:rPr>
              <w:rFonts w:ascii="Univers Condensed" w:hAnsi="Univers Condensed"/>
              <w:i/>
              <w:sz w:val="14"/>
            </w:rPr>
            <w:fldChar w:fldCharType="end"/>
          </w:r>
          <w:r>
            <w:rPr>
              <w:rFonts w:ascii="Univers Condensed" w:hAnsi="Univers Condensed"/>
              <w:i/>
              <w:sz w:val="14"/>
            </w:rPr>
            <w:t xml:space="preserve">   </w:t>
          </w:r>
          <w:r>
            <w:rPr>
              <w:rFonts w:ascii="Univers Condensed" w:hAnsi="Univers Condensed"/>
              <w:i/>
              <w:sz w:val="14"/>
            </w:rPr>
            <w:fldChar w:fldCharType="begin"/>
          </w:r>
          <w:r>
            <w:rPr>
              <w:rFonts w:ascii="Univers Condensed" w:hAnsi="Univers Condensed"/>
              <w:i/>
              <w:sz w:val="14"/>
            </w:rPr>
            <w:instrText xml:space="preserve"> PAGE  \* MERGEFORMAT </w:instrText>
          </w:r>
          <w:r>
            <w:rPr>
              <w:rFonts w:ascii="Univers Condensed" w:hAnsi="Univers Condensed"/>
              <w:i/>
              <w:sz w:val="14"/>
            </w:rPr>
            <w:fldChar w:fldCharType="separate"/>
          </w:r>
          <w:r w:rsidR="007D6DB2">
            <w:rPr>
              <w:rFonts w:ascii="Univers Condensed" w:hAnsi="Univers Condensed"/>
              <w:i/>
              <w:noProof/>
              <w:sz w:val="14"/>
            </w:rPr>
            <w:t>2</w:t>
          </w:r>
          <w:r>
            <w:rPr>
              <w:rFonts w:ascii="Univers Condensed" w:hAnsi="Univers Condensed"/>
              <w:i/>
              <w:sz w:val="14"/>
            </w:rPr>
            <w:fldChar w:fldCharType="end"/>
          </w:r>
          <w:r>
            <w:rPr>
              <w:rFonts w:ascii="Univers Condensed" w:hAnsi="Univers Condensed"/>
              <w:i/>
              <w:sz w:val="14"/>
            </w:rPr>
            <w:t xml:space="preserve"> von </w:t>
          </w:r>
          <w:r>
            <w:rPr>
              <w:rFonts w:ascii="Univers Condensed" w:hAnsi="Univers Condensed"/>
              <w:i/>
              <w:sz w:val="14"/>
            </w:rPr>
            <w:fldChar w:fldCharType="begin"/>
          </w:r>
          <w:r>
            <w:rPr>
              <w:rFonts w:ascii="Univers Condensed" w:hAnsi="Univers Condensed"/>
              <w:i/>
              <w:sz w:val="14"/>
            </w:rPr>
            <w:instrText xml:space="preserve"> NUMPAGES  \* MERGEFORMAT </w:instrText>
          </w:r>
          <w:r>
            <w:rPr>
              <w:rFonts w:ascii="Univers Condensed" w:hAnsi="Univers Condensed"/>
              <w:i/>
              <w:sz w:val="14"/>
            </w:rPr>
            <w:fldChar w:fldCharType="separate"/>
          </w:r>
          <w:r w:rsidR="002C4872">
            <w:rPr>
              <w:rFonts w:ascii="Univers Condensed" w:hAnsi="Univers Condensed"/>
              <w:i/>
              <w:noProof/>
              <w:sz w:val="14"/>
            </w:rPr>
            <w:t>1</w:t>
          </w:r>
          <w:r>
            <w:rPr>
              <w:rFonts w:ascii="Univers Condensed" w:hAnsi="Univers Condensed"/>
              <w:i/>
              <w:sz w:val="14"/>
            </w:rPr>
            <w:fldChar w:fldCharType="end"/>
          </w:r>
        </w:p>
      </w:tc>
    </w:tr>
  </w:tbl>
  <w:p w14:paraId="6A5095C9" w14:textId="77777777" w:rsidR="002F2ABD" w:rsidRDefault="002F2AB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204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233"/>
      <w:gridCol w:w="4475"/>
    </w:tblGrid>
    <w:tr w:rsidR="002F2ABD" w14:paraId="6C47D2D9" w14:textId="77777777">
      <w:tc>
        <w:tcPr>
          <w:tcW w:w="5233" w:type="dxa"/>
        </w:tcPr>
        <w:p w14:paraId="324C3166" w14:textId="71190D4E" w:rsidR="002F2ABD" w:rsidRDefault="002F2ABD" w:rsidP="002268BC">
          <w:pPr>
            <w:pStyle w:val="Fuzeile"/>
            <w:tabs>
              <w:tab w:val="left" w:pos="4041"/>
            </w:tabs>
            <w:ind w:left="0" w:right="0"/>
            <w:rPr>
              <w:rFonts w:ascii="Univers Condensed" w:hAnsi="Univers Condensed"/>
              <w:b/>
              <w:caps/>
              <w:spacing w:val="10"/>
              <w:sz w:val="14"/>
            </w:rPr>
          </w:pPr>
          <w:r>
            <w:rPr>
              <w:rFonts w:ascii="Univers Condensed" w:hAnsi="Univers Condensed"/>
              <w:b/>
              <w:caps/>
              <w:spacing w:val="10"/>
              <w:sz w:val="14"/>
              <w:u w:val="single"/>
            </w:rPr>
            <w:t>Anmeldungen an:</w:t>
          </w:r>
          <w:r>
            <w:rPr>
              <w:rFonts w:ascii="Univers Condensed" w:hAnsi="Univers Condensed"/>
              <w:b/>
              <w:caps/>
              <w:spacing w:val="10"/>
              <w:sz w:val="14"/>
            </w:rPr>
            <w:br/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Christoph Lehmann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 xml:space="preserve">, 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Brünneliweg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 xml:space="preserve"> 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9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>, 370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5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 xml:space="preserve"> 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Faulensee</w:t>
          </w:r>
          <w:r>
            <w:rPr>
              <w:rFonts w:ascii="Univers Condensed" w:hAnsi="Univers Condensed"/>
              <w:b/>
              <w:caps/>
              <w:spacing w:val="10"/>
              <w:sz w:val="14"/>
            </w:rPr>
            <w:br/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>natel 07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6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 xml:space="preserve"> 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3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>3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1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 xml:space="preserve"> 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91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 xml:space="preserve"> </w:t>
          </w:r>
          <w:r w:rsidR="00A36A28">
            <w:rPr>
              <w:rFonts w:ascii="Univers Condensed" w:hAnsi="Univers Condensed"/>
              <w:b/>
              <w:caps/>
              <w:spacing w:val="10"/>
              <w:sz w:val="14"/>
            </w:rPr>
            <w:t>73</w:t>
          </w:r>
          <w:r w:rsidR="00D31044">
            <w:rPr>
              <w:rFonts w:ascii="Univers Condensed" w:hAnsi="Univers Condensed"/>
              <w:b/>
              <w:caps/>
              <w:spacing w:val="10"/>
              <w:sz w:val="14"/>
            </w:rPr>
            <w:br/>
            <w:t xml:space="preserve">EMail: </w:t>
          </w:r>
          <w:r w:rsidR="00894D4D">
            <w:rPr>
              <w:rFonts w:ascii="Univers Condensed" w:hAnsi="Univers Condensed"/>
              <w:b/>
              <w:caps/>
              <w:spacing w:val="10"/>
              <w:sz w:val="14"/>
            </w:rPr>
            <w:t>Spiezer195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>0@</w:t>
          </w:r>
          <w:r w:rsidR="005B1AB2">
            <w:rPr>
              <w:rFonts w:ascii="Univers Condensed" w:hAnsi="Univers Condensed"/>
              <w:b/>
              <w:caps/>
              <w:spacing w:val="10"/>
              <w:sz w:val="14"/>
            </w:rPr>
            <w:t>hispeed</w:t>
          </w:r>
          <w:r w:rsidR="002268BC">
            <w:rPr>
              <w:rFonts w:ascii="Univers Condensed" w:hAnsi="Univers Condensed"/>
              <w:b/>
              <w:caps/>
              <w:spacing w:val="10"/>
              <w:sz w:val="14"/>
            </w:rPr>
            <w:t>.ch</w:t>
          </w:r>
        </w:p>
      </w:tc>
      <w:tc>
        <w:tcPr>
          <w:tcW w:w="4475" w:type="dxa"/>
        </w:tcPr>
        <w:p w14:paraId="300FE16D" w14:textId="69205EBF" w:rsidR="002F2ABD" w:rsidRDefault="002F2ABD" w:rsidP="004A0CCF">
          <w:pPr>
            <w:pStyle w:val="Fuzeile"/>
            <w:ind w:left="0" w:right="-1"/>
            <w:rPr>
              <w:rFonts w:ascii="Univers Condensed" w:hAnsi="Univers Condensed"/>
              <w:b/>
              <w:caps/>
              <w:spacing w:val="10"/>
              <w:sz w:val="14"/>
            </w:rPr>
          </w:pPr>
        </w:p>
      </w:tc>
    </w:tr>
  </w:tbl>
  <w:p w14:paraId="1A70B287" w14:textId="77777777" w:rsidR="002F2ABD" w:rsidRDefault="002F2AB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F3E1E" w14:textId="77777777" w:rsidR="00457A79" w:rsidRDefault="00457A79">
      <w:r>
        <w:separator/>
      </w:r>
    </w:p>
  </w:footnote>
  <w:footnote w:type="continuationSeparator" w:id="0">
    <w:p w14:paraId="06A5CC68" w14:textId="77777777" w:rsidR="00457A79" w:rsidRDefault="00457A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C4008" w14:textId="77777777" w:rsidR="00894D4D" w:rsidRDefault="00894D4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485"/>
      <w:gridCol w:w="5485"/>
    </w:tblGrid>
    <w:tr w:rsidR="002F2ABD" w14:paraId="69CDA1B4" w14:textId="77777777">
      <w:tc>
        <w:tcPr>
          <w:tcW w:w="5485" w:type="dxa"/>
        </w:tcPr>
        <w:p w14:paraId="1682C13E" w14:textId="77777777" w:rsidR="002F2ABD" w:rsidRDefault="002F2ABD">
          <w:pPr>
            <w:pStyle w:val="Kopfzeile"/>
            <w:ind w:left="0"/>
            <w:jc w:val="right"/>
          </w:pPr>
        </w:p>
      </w:tc>
      <w:tc>
        <w:tcPr>
          <w:tcW w:w="5485" w:type="dxa"/>
        </w:tcPr>
        <w:p w14:paraId="313C1A67" w14:textId="77777777" w:rsidR="002F2ABD" w:rsidRDefault="002F2ABD">
          <w:pPr>
            <w:pStyle w:val="Kopfzeile"/>
            <w:ind w:left="0"/>
            <w:jc w:val="right"/>
          </w:pPr>
          <w:bookmarkStart w:id="2" w:name="logo2"/>
          <w:bookmarkEnd w:id="2"/>
        </w:p>
      </w:tc>
    </w:tr>
  </w:tbl>
  <w:p w14:paraId="10C170C0" w14:textId="77777777" w:rsidR="002F2ABD" w:rsidRDefault="002F2ABD">
    <w:pPr>
      <w:pStyle w:val="Kopfzeile"/>
      <w:jc w:val="right"/>
    </w:pPr>
  </w:p>
  <w:p w14:paraId="680F40FA" w14:textId="77777777" w:rsidR="002F2ABD" w:rsidRDefault="002F2AB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A18B5" w14:textId="4694D282" w:rsidR="002F2ABD" w:rsidRDefault="00817507">
    <w:r>
      <w:rPr>
        <w:noProof/>
      </w:rPr>
      <w:drawing>
        <wp:anchor distT="0" distB="0" distL="114300" distR="114300" simplePos="0" relativeHeight="251657728" behindDoc="0" locked="0" layoutInCell="0" allowOverlap="1" wp14:anchorId="0B07B876" wp14:editId="26347C64">
          <wp:simplePos x="0" y="0"/>
          <wp:positionH relativeFrom="column">
            <wp:posOffset>4121150</wp:posOffset>
          </wp:positionH>
          <wp:positionV relativeFrom="paragraph">
            <wp:posOffset>80645</wp:posOffset>
          </wp:positionV>
          <wp:extent cx="2651760" cy="731520"/>
          <wp:effectExtent l="0" t="0" r="0" b="0"/>
          <wp:wrapTopAndBottom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76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027892" w14:textId="77777777" w:rsidR="002F2ABD" w:rsidRDefault="002F2ABD"/>
  <w:tbl>
    <w:tblPr>
      <w:tblW w:w="0" w:type="auto"/>
      <w:tblInd w:w="354" w:type="dxa"/>
      <w:tblBorders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2"/>
      <w:gridCol w:w="9639"/>
    </w:tblGrid>
    <w:tr w:rsidR="002F2ABD" w14:paraId="378EF06F" w14:textId="77777777">
      <w:trPr>
        <w:trHeight w:val="264"/>
      </w:trPr>
      <w:tc>
        <w:tcPr>
          <w:tcW w:w="992" w:type="dxa"/>
          <w:tcBorders>
            <w:right w:val="nil"/>
          </w:tcBorders>
        </w:tcPr>
        <w:p w14:paraId="7BD8684E" w14:textId="77777777" w:rsidR="002F2ABD" w:rsidRDefault="002F2ABD">
          <w:pPr>
            <w:pStyle w:val="Kopfzeile"/>
            <w:ind w:left="0"/>
          </w:pPr>
        </w:p>
      </w:tc>
      <w:tc>
        <w:tcPr>
          <w:tcW w:w="9639" w:type="dxa"/>
          <w:tcBorders>
            <w:top w:val="nil"/>
            <w:left w:val="nil"/>
            <w:bottom w:val="nil"/>
          </w:tcBorders>
        </w:tcPr>
        <w:p w14:paraId="38267CCF" w14:textId="77777777" w:rsidR="002F2ABD" w:rsidRDefault="002F2ABD">
          <w:pPr>
            <w:pStyle w:val="Kopfzeile"/>
            <w:ind w:left="355" w:hanging="142"/>
            <w:rPr>
              <w:b/>
              <w:sz w:val="48"/>
            </w:rPr>
          </w:pPr>
          <w:r>
            <w:rPr>
              <w:b/>
              <w:sz w:val="48"/>
            </w:rPr>
            <w:t>Jahrgänger 1950</w:t>
          </w:r>
        </w:p>
      </w:tc>
    </w:tr>
  </w:tbl>
  <w:p w14:paraId="01AAA6FF" w14:textId="77777777" w:rsidR="002F2ABD" w:rsidRDefault="002F2ABD">
    <w:pPr>
      <w:pStyle w:val="Kopfzeile"/>
      <w:ind w:left="0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ordinal"/>
      <w:pStyle w:val="berschrift1"/>
      <w:lvlText w:val="%1"/>
      <w:legacy w:legacy="1" w:legacySpace="144" w:legacyIndent="0"/>
      <w:lvlJc w:val="left"/>
    </w:lvl>
    <w:lvl w:ilvl="1">
      <w:start w:val="1"/>
      <w:numFmt w:val="ordinal"/>
      <w:pStyle w:val="berschrift2"/>
      <w:lvlText w:val="%1%2"/>
      <w:legacy w:legacy="1" w:legacySpace="144" w:legacyIndent="0"/>
      <w:lvlJc w:val="left"/>
    </w:lvl>
    <w:lvl w:ilvl="2">
      <w:start w:val="1"/>
      <w:numFmt w:val="ordinal"/>
      <w:pStyle w:val="berschrift3"/>
      <w:lvlText w:val="%1%2%3"/>
      <w:legacy w:legacy="1" w:legacySpace="144" w:legacyIndent="0"/>
      <w:lvlJc w:val="left"/>
    </w:lvl>
    <w:lvl w:ilvl="3">
      <w:start w:val="1"/>
      <w:numFmt w:val="ordinal"/>
      <w:pStyle w:val="berschrift4"/>
      <w:lvlText w:val="%1%2%3%4"/>
      <w:legacy w:legacy="1" w:legacySpace="144" w:legacyIndent="0"/>
      <w:lvlJc w:val="left"/>
      <w:pPr>
        <w:ind w:left="3856" w:firstLine="0"/>
      </w:pPr>
    </w:lvl>
    <w:lvl w:ilvl="4">
      <w:start w:val="1"/>
      <w:numFmt w:val="decimal"/>
      <w:pStyle w:val="berschrift5"/>
      <w:lvlText w:val="%1%2%3%4.%5"/>
      <w:legacy w:legacy="1" w:legacySpace="144" w:legacyIndent="0"/>
      <w:lvlJc w:val="left"/>
    </w:lvl>
    <w:lvl w:ilvl="5">
      <w:start w:val="1"/>
      <w:numFmt w:val="decimal"/>
      <w:pStyle w:val="berschrift6"/>
      <w:lvlText w:val="%1%2%3%4.%5.%6"/>
      <w:legacy w:legacy="1" w:legacySpace="144" w:legacyIndent="0"/>
      <w:lvlJc w:val="left"/>
    </w:lvl>
    <w:lvl w:ilvl="6">
      <w:start w:val="1"/>
      <w:numFmt w:val="decimal"/>
      <w:pStyle w:val="berschrift7"/>
      <w:lvlText w:val="%1%2%3%4.%5.%6.%7"/>
      <w:legacy w:legacy="1" w:legacySpace="144" w:legacyIndent="0"/>
      <w:lvlJc w:val="left"/>
    </w:lvl>
    <w:lvl w:ilvl="7">
      <w:start w:val="1"/>
      <w:numFmt w:val="decimal"/>
      <w:pStyle w:val="berschrift8"/>
      <w:lvlText w:val="%1%2%3%4.%5.%6.%7.%8"/>
      <w:legacy w:legacy="1" w:legacySpace="144" w:legacyIndent="0"/>
      <w:lvlJc w:val="left"/>
    </w:lvl>
    <w:lvl w:ilvl="8">
      <w:start w:val="1"/>
      <w:numFmt w:val="decimal"/>
      <w:pStyle w:val="berschrift9"/>
      <w:lvlText w:val="%1%2%3%4.%5.%6.%7.%8.%9"/>
      <w:legacy w:legacy="1" w:legacySpace="144" w:legacyIndent="0"/>
      <w:lvlJc w:val="left"/>
    </w:lvl>
  </w:abstractNum>
  <w:abstractNum w:abstractNumId="1" w15:restartNumberingAfterBreak="0">
    <w:nsid w:val="3A0517FB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4EC2FA2"/>
    <w:multiLevelType w:val="singleLevel"/>
    <w:tmpl w:val="7CF658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5A535DC5"/>
    <w:multiLevelType w:val="hybridMultilevel"/>
    <w:tmpl w:val="CA4C6A26"/>
    <w:lvl w:ilvl="0" w:tplc="790EB17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333658"/>
    <w:multiLevelType w:val="singleLevel"/>
    <w:tmpl w:val="0FCAFF36"/>
    <w:lvl w:ilvl="0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hint="default"/>
        <w:u w:val="none"/>
      </w:rPr>
    </w:lvl>
  </w:abstractNum>
  <w:abstractNum w:abstractNumId="5" w15:restartNumberingAfterBreak="0">
    <w:nsid w:val="7D805CAC"/>
    <w:multiLevelType w:val="hybridMultilevel"/>
    <w:tmpl w:val="B2C23A96"/>
    <w:lvl w:ilvl="0" w:tplc="51D0E89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769105">
    <w:abstractNumId w:val="0"/>
  </w:num>
  <w:num w:numId="2" w16cid:durableId="1628195372">
    <w:abstractNumId w:val="1"/>
  </w:num>
  <w:num w:numId="3" w16cid:durableId="726806647">
    <w:abstractNumId w:val="2"/>
  </w:num>
  <w:num w:numId="4" w16cid:durableId="225185595">
    <w:abstractNumId w:val="4"/>
  </w:num>
  <w:num w:numId="5" w16cid:durableId="2087727704">
    <w:abstractNumId w:val="5"/>
  </w:num>
  <w:num w:numId="6" w16cid:durableId="1650231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BC7"/>
    <w:rsid w:val="000212DD"/>
    <w:rsid w:val="00021FAF"/>
    <w:rsid w:val="00024392"/>
    <w:rsid w:val="000304B3"/>
    <w:rsid w:val="00042156"/>
    <w:rsid w:val="000876A9"/>
    <w:rsid w:val="000A1A57"/>
    <w:rsid w:val="000C35A0"/>
    <w:rsid w:val="000C4499"/>
    <w:rsid w:val="000C6F50"/>
    <w:rsid w:val="000C774D"/>
    <w:rsid w:val="000E17BF"/>
    <w:rsid w:val="00101235"/>
    <w:rsid w:val="0010482B"/>
    <w:rsid w:val="001404C0"/>
    <w:rsid w:val="001553A9"/>
    <w:rsid w:val="00164438"/>
    <w:rsid w:val="0016691D"/>
    <w:rsid w:val="0017053A"/>
    <w:rsid w:val="001718D5"/>
    <w:rsid w:val="001834BE"/>
    <w:rsid w:val="00194701"/>
    <w:rsid w:val="001A42D0"/>
    <w:rsid w:val="001A69F2"/>
    <w:rsid w:val="001B3A49"/>
    <w:rsid w:val="001C4E69"/>
    <w:rsid w:val="001C73B3"/>
    <w:rsid w:val="001D4226"/>
    <w:rsid w:val="001D6996"/>
    <w:rsid w:val="001E14AD"/>
    <w:rsid w:val="001E7E59"/>
    <w:rsid w:val="002079E6"/>
    <w:rsid w:val="00225014"/>
    <w:rsid w:val="002268BC"/>
    <w:rsid w:val="00231D2C"/>
    <w:rsid w:val="00242395"/>
    <w:rsid w:val="002459F4"/>
    <w:rsid w:val="00261090"/>
    <w:rsid w:val="00271231"/>
    <w:rsid w:val="00271D4B"/>
    <w:rsid w:val="0027625A"/>
    <w:rsid w:val="0028185A"/>
    <w:rsid w:val="00283597"/>
    <w:rsid w:val="00294B85"/>
    <w:rsid w:val="002A71BD"/>
    <w:rsid w:val="002C4872"/>
    <w:rsid w:val="002D6DA6"/>
    <w:rsid w:val="002D73AF"/>
    <w:rsid w:val="002F1BE9"/>
    <w:rsid w:val="002F1F73"/>
    <w:rsid w:val="002F2ABD"/>
    <w:rsid w:val="00320AA1"/>
    <w:rsid w:val="00344A97"/>
    <w:rsid w:val="00354E04"/>
    <w:rsid w:val="00361AA5"/>
    <w:rsid w:val="00372555"/>
    <w:rsid w:val="003748A0"/>
    <w:rsid w:val="003A53F6"/>
    <w:rsid w:val="003B3E09"/>
    <w:rsid w:val="003D3AA4"/>
    <w:rsid w:val="003E0433"/>
    <w:rsid w:val="003F0A11"/>
    <w:rsid w:val="003F0AB0"/>
    <w:rsid w:val="003F0CF2"/>
    <w:rsid w:val="00405300"/>
    <w:rsid w:val="00415E68"/>
    <w:rsid w:val="00422FCE"/>
    <w:rsid w:val="004310A6"/>
    <w:rsid w:val="004341EF"/>
    <w:rsid w:val="004411F0"/>
    <w:rsid w:val="00442CE3"/>
    <w:rsid w:val="00457A79"/>
    <w:rsid w:val="00460ABE"/>
    <w:rsid w:val="004851D6"/>
    <w:rsid w:val="004A0CCF"/>
    <w:rsid w:val="004B22CE"/>
    <w:rsid w:val="004B6E45"/>
    <w:rsid w:val="004F1AFB"/>
    <w:rsid w:val="004F40C0"/>
    <w:rsid w:val="005023BF"/>
    <w:rsid w:val="00510753"/>
    <w:rsid w:val="005154FC"/>
    <w:rsid w:val="00550552"/>
    <w:rsid w:val="005B1AB2"/>
    <w:rsid w:val="005B4A08"/>
    <w:rsid w:val="005B745C"/>
    <w:rsid w:val="005D010C"/>
    <w:rsid w:val="005D11B1"/>
    <w:rsid w:val="00601A7B"/>
    <w:rsid w:val="00605A82"/>
    <w:rsid w:val="00614DD3"/>
    <w:rsid w:val="006157BC"/>
    <w:rsid w:val="00631BA0"/>
    <w:rsid w:val="006373E6"/>
    <w:rsid w:val="006426A3"/>
    <w:rsid w:val="006548D6"/>
    <w:rsid w:val="006852BE"/>
    <w:rsid w:val="00686F32"/>
    <w:rsid w:val="006A5CE0"/>
    <w:rsid w:val="006D2A33"/>
    <w:rsid w:val="00711595"/>
    <w:rsid w:val="00712437"/>
    <w:rsid w:val="007177A9"/>
    <w:rsid w:val="007211D0"/>
    <w:rsid w:val="007323EB"/>
    <w:rsid w:val="007352ED"/>
    <w:rsid w:val="0073743D"/>
    <w:rsid w:val="00743C0D"/>
    <w:rsid w:val="00744EED"/>
    <w:rsid w:val="007564AE"/>
    <w:rsid w:val="007616E9"/>
    <w:rsid w:val="00761DAE"/>
    <w:rsid w:val="00765F09"/>
    <w:rsid w:val="0077222E"/>
    <w:rsid w:val="00777B9A"/>
    <w:rsid w:val="0078060D"/>
    <w:rsid w:val="007823B1"/>
    <w:rsid w:val="007941FE"/>
    <w:rsid w:val="007B3E93"/>
    <w:rsid w:val="007C3185"/>
    <w:rsid w:val="007D6DB2"/>
    <w:rsid w:val="007F0EFC"/>
    <w:rsid w:val="007F5283"/>
    <w:rsid w:val="008042D5"/>
    <w:rsid w:val="00816D8D"/>
    <w:rsid w:val="00817507"/>
    <w:rsid w:val="00892DED"/>
    <w:rsid w:val="00894D4D"/>
    <w:rsid w:val="008A1A04"/>
    <w:rsid w:val="008A4149"/>
    <w:rsid w:val="008B2879"/>
    <w:rsid w:val="008C7D87"/>
    <w:rsid w:val="008E624B"/>
    <w:rsid w:val="008E675F"/>
    <w:rsid w:val="0091640C"/>
    <w:rsid w:val="00917123"/>
    <w:rsid w:val="00961089"/>
    <w:rsid w:val="0096372A"/>
    <w:rsid w:val="00971BC7"/>
    <w:rsid w:val="00981F77"/>
    <w:rsid w:val="0098325F"/>
    <w:rsid w:val="009C20F2"/>
    <w:rsid w:val="009C6547"/>
    <w:rsid w:val="009D2F5D"/>
    <w:rsid w:val="009D3196"/>
    <w:rsid w:val="00A0284E"/>
    <w:rsid w:val="00A21DDB"/>
    <w:rsid w:val="00A36A28"/>
    <w:rsid w:val="00A42B16"/>
    <w:rsid w:val="00A46E6F"/>
    <w:rsid w:val="00A61912"/>
    <w:rsid w:val="00A7049F"/>
    <w:rsid w:val="00A750FA"/>
    <w:rsid w:val="00A850D6"/>
    <w:rsid w:val="00A91A93"/>
    <w:rsid w:val="00AA230F"/>
    <w:rsid w:val="00AC2D9E"/>
    <w:rsid w:val="00AD7A36"/>
    <w:rsid w:val="00AE4954"/>
    <w:rsid w:val="00AE6BBB"/>
    <w:rsid w:val="00AF1C76"/>
    <w:rsid w:val="00AF5DC5"/>
    <w:rsid w:val="00B04EF6"/>
    <w:rsid w:val="00B17A94"/>
    <w:rsid w:val="00B24BD8"/>
    <w:rsid w:val="00B30CD5"/>
    <w:rsid w:val="00B52BC0"/>
    <w:rsid w:val="00B62C5C"/>
    <w:rsid w:val="00B81224"/>
    <w:rsid w:val="00B9106E"/>
    <w:rsid w:val="00BA5427"/>
    <w:rsid w:val="00BB0BAA"/>
    <w:rsid w:val="00BF366C"/>
    <w:rsid w:val="00BF4719"/>
    <w:rsid w:val="00C06C24"/>
    <w:rsid w:val="00C100E4"/>
    <w:rsid w:val="00C1240B"/>
    <w:rsid w:val="00C1736D"/>
    <w:rsid w:val="00C41550"/>
    <w:rsid w:val="00C5169F"/>
    <w:rsid w:val="00C521AD"/>
    <w:rsid w:val="00C57ECD"/>
    <w:rsid w:val="00C74F1C"/>
    <w:rsid w:val="00C82F03"/>
    <w:rsid w:val="00C924FB"/>
    <w:rsid w:val="00CA514E"/>
    <w:rsid w:val="00CB3E7D"/>
    <w:rsid w:val="00CC2FEA"/>
    <w:rsid w:val="00D045EE"/>
    <w:rsid w:val="00D04AED"/>
    <w:rsid w:val="00D07470"/>
    <w:rsid w:val="00D24863"/>
    <w:rsid w:val="00D31044"/>
    <w:rsid w:val="00D45485"/>
    <w:rsid w:val="00D64D2C"/>
    <w:rsid w:val="00D74EFA"/>
    <w:rsid w:val="00D87642"/>
    <w:rsid w:val="00DA0112"/>
    <w:rsid w:val="00DD0F19"/>
    <w:rsid w:val="00DE41AA"/>
    <w:rsid w:val="00DF70B7"/>
    <w:rsid w:val="00E34637"/>
    <w:rsid w:val="00E43EFE"/>
    <w:rsid w:val="00E46483"/>
    <w:rsid w:val="00E66A6D"/>
    <w:rsid w:val="00EA04E4"/>
    <w:rsid w:val="00ED4927"/>
    <w:rsid w:val="00ED7A48"/>
    <w:rsid w:val="00EF301E"/>
    <w:rsid w:val="00F112D1"/>
    <w:rsid w:val="00F35B60"/>
    <w:rsid w:val="00F54B24"/>
    <w:rsid w:val="00F70E0F"/>
    <w:rsid w:val="00F80911"/>
    <w:rsid w:val="00F9149B"/>
    <w:rsid w:val="00FA23D1"/>
    <w:rsid w:val="00FA445F"/>
    <w:rsid w:val="00FA73E1"/>
    <w:rsid w:val="00FB366E"/>
    <w:rsid w:val="00FE4BE6"/>
    <w:rsid w:val="00FE4F9C"/>
    <w:rsid w:val="00FE7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EE70D7E"/>
  <w15:chartTrackingRefBased/>
  <w15:docId w15:val="{0752BA50-D18D-4448-919A-9F43C6CD8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spacing w:before="120"/>
      <w:ind w:left="1134" w:right="284"/>
    </w:pPr>
    <w:rPr>
      <w:rFonts w:ascii="Arial" w:hAnsi="Arial"/>
      <w:sz w:val="22"/>
    </w:rPr>
  </w:style>
  <w:style w:type="paragraph" w:styleId="berschrift1">
    <w:name w:val="heading 1"/>
    <w:basedOn w:val="Standard"/>
    <w:next w:val="Standard1"/>
    <w:qFormat/>
    <w:pPr>
      <w:numPr>
        <w:numId w:val="1"/>
      </w:numPr>
      <w:tabs>
        <w:tab w:val="left" w:pos="1758"/>
      </w:tabs>
      <w:spacing w:before="480"/>
      <w:ind w:left="1474" w:hanging="340"/>
      <w:outlineLvl w:val="0"/>
    </w:pPr>
    <w:rPr>
      <w:b/>
    </w:rPr>
  </w:style>
  <w:style w:type="paragraph" w:styleId="berschrift2">
    <w:name w:val="heading 2"/>
    <w:basedOn w:val="Standard"/>
    <w:next w:val="Standard2"/>
    <w:qFormat/>
    <w:pPr>
      <w:numPr>
        <w:ilvl w:val="1"/>
        <w:numId w:val="1"/>
      </w:numPr>
      <w:tabs>
        <w:tab w:val="left" w:pos="2325"/>
      </w:tabs>
      <w:spacing w:before="360"/>
      <w:ind w:left="2041" w:hanging="567"/>
      <w:outlineLvl w:val="1"/>
    </w:pPr>
    <w:rPr>
      <w:b/>
    </w:rPr>
  </w:style>
  <w:style w:type="paragraph" w:styleId="berschrift3">
    <w:name w:val="heading 3"/>
    <w:basedOn w:val="Standard"/>
    <w:next w:val="Standard3"/>
    <w:qFormat/>
    <w:pPr>
      <w:numPr>
        <w:ilvl w:val="2"/>
        <w:numId w:val="1"/>
      </w:numPr>
      <w:tabs>
        <w:tab w:val="left" w:pos="3119"/>
      </w:tabs>
      <w:spacing w:before="240"/>
      <w:ind w:left="2835" w:hanging="794"/>
      <w:outlineLvl w:val="2"/>
    </w:pPr>
    <w:rPr>
      <w:b/>
    </w:rPr>
  </w:style>
  <w:style w:type="paragraph" w:styleId="berschrift4">
    <w:name w:val="heading 4"/>
    <w:basedOn w:val="Standard"/>
    <w:next w:val="Standard4"/>
    <w:qFormat/>
    <w:pPr>
      <w:numPr>
        <w:ilvl w:val="3"/>
        <w:numId w:val="1"/>
      </w:numPr>
      <w:tabs>
        <w:tab w:val="left" w:pos="4139"/>
      </w:tabs>
      <w:spacing w:before="240"/>
      <w:ind w:hanging="1021"/>
      <w:outlineLvl w:val="3"/>
    </w:pPr>
    <w:rPr>
      <w:b/>
    </w:rPr>
  </w:style>
  <w:style w:type="paragraph" w:styleId="berschrift5">
    <w:name w:val="heading 5"/>
    <w:basedOn w:val="Standard"/>
    <w:next w:val="Standardeinzug"/>
    <w:qFormat/>
    <w:pPr>
      <w:numPr>
        <w:ilvl w:val="4"/>
        <w:numId w:val="1"/>
      </w:numPr>
      <w:ind w:left="0"/>
      <w:outlineLvl w:val="4"/>
    </w:pPr>
    <w:rPr>
      <w:b/>
      <w:sz w:val="20"/>
    </w:rPr>
  </w:style>
  <w:style w:type="paragraph" w:styleId="berschrift6">
    <w:name w:val="heading 6"/>
    <w:basedOn w:val="Standard"/>
    <w:next w:val="Standardeinzug"/>
    <w:qFormat/>
    <w:pPr>
      <w:numPr>
        <w:ilvl w:val="5"/>
        <w:numId w:val="1"/>
      </w:numPr>
      <w:ind w:left="0"/>
      <w:outlineLvl w:val="5"/>
    </w:pPr>
    <w:rPr>
      <w:sz w:val="20"/>
      <w:u w:val="single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ind w:left="0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ind w:left="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ind w:left="0"/>
      <w:outlineLvl w:val="8"/>
    </w:pPr>
    <w:rPr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1">
    <w:name w:val="Standard 1"/>
    <w:basedOn w:val="Standard"/>
    <w:pPr>
      <w:ind w:left="1474"/>
    </w:pPr>
  </w:style>
  <w:style w:type="paragraph" w:customStyle="1" w:styleId="Standard2">
    <w:name w:val="Standard 2"/>
    <w:basedOn w:val="Standard"/>
    <w:pPr>
      <w:ind w:left="2041"/>
    </w:pPr>
  </w:style>
  <w:style w:type="paragraph" w:customStyle="1" w:styleId="Standard3">
    <w:name w:val="Standard 3"/>
    <w:basedOn w:val="Standard"/>
    <w:pPr>
      <w:ind w:left="2835"/>
    </w:pPr>
  </w:style>
  <w:style w:type="paragraph" w:customStyle="1" w:styleId="Standard4">
    <w:name w:val="Standard 4"/>
    <w:basedOn w:val="Standard"/>
    <w:pPr>
      <w:ind w:left="3856"/>
    </w:pPr>
  </w:style>
  <w:style w:type="paragraph" w:styleId="Standardeinzug">
    <w:name w:val="Normal Indent"/>
    <w:basedOn w:val="Standard"/>
    <w:pPr>
      <w:ind w:left="708"/>
    </w:pPr>
  </w:style>
  <w:style w:type="paragraph" w:styleId="Fuzeile">
    <w:name w:val="footer"/>
    <w:basedOn w:val="Standard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pPr>
      <w:tabs>
        <w:tab w:val="center" w:pos="5244"/>
        <w:tab w:val="right" w:pos="10489"/>
      </w:tabs>
      <w:spacing w:before="0"/>
      <w:ind w:right="0"/>
    </w:pPr>
  </w:style>
  <w:style w:type="paragraph" w:customStyle="1" w:styleId="Standard0">
    <w:name w:val="Standard 0"/>
    <w:basedOn w:val="Standard"/>
    <w:pPr>
      <w:spacing w:before="0"/>
      <w:ind w:left="0" w:right="0"/>
    </w:pPr>
  </w:style>
  <w:style w:type="paragraph" w:customStyle="1" w:styleId="StandardKopf">
    <w:name w:val="Standard Kopf"/>
    <w:basedOn w:val="Standard"/>
    <w:pPr>
      <w:framePr w:w="5387" w:hSpace="240" w:vSpace="240" w:wrap="auto" w:hAnchor="text"/>
      <w:tabs>
        <w:tab w:val="right" w:pos="1134"/>
      </w:tabs>
      <w:spacing w:before="0"/>
      <w:ind w:left="0"/>
    </w:pPr>
    <w:rPr>
      <w:sz w:val="16"/>
    </w:rPr>
  </w:style>
  <w:style w:type="paragraph" w:customStyle="1" w:styleId="Standard-">
    <w:name w:val="Standard -"/>
    <w:basedOn w:val="Standard"/>
    <w:pPr>
      <w:ind w:left="1361" w:hanging="227"/>
    </w:pPr>
  </w:style>
  <w:style w:type="paragraph" w:customStyle="1" w:styleId="Standard2-">
    <w:name w:val="Standard 2-"/>
    <w:basedOn w:val="Standard"/>
    <w:pPr>
      <w:ind w:left="2268" w:hanging="227"/>
    </w:pPr>
  </w:style>
  <w:style w:type="paragraph" w:customStyle="1" w:styleId="Standard1-">
    <w:name w:val="Standard 1-"/>
    <w:basedOn w:val="Standard"/>
    <w:pPr>
      <w:ind w:left="1701" w:hanging="227"/>
    </w:pPr>
  </w:style>
  <w:style w:type="paragraph" w:customStyle="1" w:styleId="Standard3-">
    <w:name w:val="Standard 3 -"/>
    <w:basedOn w:val="Standard"/>
    <w:pPr>
      <w:ind w:left="3062" w:hanging="227"/>
    </w:pPr>
  </w:style>
  <w:style w:type="paragraph" w:styleId="Titel">
    <w:name w:val="Title"/>
    <w:basedOn w:val="Standard"/>
    <w:next w:val="Standard"/>
    <w:qFormat/>
    <w:pPr>
      <w:spacing w:before="360" w:after="120"/>
    </w:pPr>
    <w:rPr>
      <w:b/>
      <w:sz w:val="24"/>
    </w:rPr>
  </w:style>
  <w:style w:type="paragraph" w:customStyle="1" w:styleId="Klassifikation">
    <w:name w:val="Klassifikation"/>
    <w:basedOn w:val="Standard0"/>
    <w:next w:val="Kopfzeile"/>
    <w:pPr>
      <w:jc w:val="center"/>
    </w:pPr>
    <w:rPr>
      <w:caps/>
    </w:rPr>
  </w:style>
  <w:style w:type="paragraph" w:customStyle="1" w:styleId="StandardAnrede">
    <w:name w:val="Standard Anrede"/>
    <w:basedOn w:val="Standard"/>
    <w:pPr>
      <w:keepNext/>
      <w:spacing w:before="480" w:after="240"/>
    </w:pPr>
  </w:style>
  <w:style w:type="paragraph" w:customStyle="1" w:styleId="Standard4-">
    <w:name w:val="Standard 4 -"/>
    <w:basedOn w:val="Standard"/>
    <w:pPr>
      <w:ind w:left="4083" w:hanging="227"/>
    </w:pPr>
  </w:style>
  <w:style w:type="paragraph" w:styleId="Blocktext">
    <w:name w:val="Block Text"/>
    <w:basedOn w:val="Standard"/>
    <w:pPr>
      <w:ind w:left="2410"/>
    </w:pPr>
    <w:rPr>
      <w:sz w:val="32"/>
    </w:rPr>
  </w:style>
  <w:style w:type="paragraph" w:styleId="Textkrper">
    <w:name w:val="Body Text"/>
    <w:basedOn w:val="Standard"/>
    <w:pPr>
      <w:ind w:left="0" w:right="0"/>
    </w:pPr>
    <w:rPr>
      <w:sz w:val="16"/>
    </w:rPr>
  </w:style>
  <w:style w:type="character" w:styleId="Seitenzahl">
    <w:name w:val="page number"/>
    <w:basedOn w:val="Absatz-Standardschriftart"/>
  </w:style>
  <w:style w:type="paragraph" w:styleId="Textkrper-Zeileneinzug">
    <w:name w:val="Body Text Indent"/>
    <w:basedOn w:val="Standard"/>
    <w:pPr>
      <w:tabs>
        <w:tab w:val="left" w:pos="5670"/>
      </w:tabs>
      <w:spacing w:before="0"/>
      <w:ind w:left="0" w:right="0" w:firstLine="426"/>
    </w:pPr>
  </w:style>
  <w:style w:type="table" w:styleId="Tabellenraster">
    <w:name w:val="Table Grid"/>
    <w:basedOn w:val="NormaleTabelle"/>
    <w:rsid w:val="002D6DA6"/>
    <w:pPr>
      <w:spacing w:before="120"/>
      <w:ind w:left="1134" w:right="284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6548D6"/>
    <w:rPr>
      <w:rFonts w:ascii="Tahoma" w:hAnsi="Tahoma" w:cs="Tahoma"/>
      <w:sz w:val="16"/>
      <w:szCs w:val="16"/>
    </w:rPr>
  </w:style>
  <w:style w:type="character" w:styleId="Hyperlink">
    <w:name w:val="Hyperlink"/>
    <w:rsid w:val="003F0AB0"/>
    <w:rPr>
      <w:color w:val="0563C1"/>
      <w:u w:val="single"/>
    </w:rPr>
  </w:style>
  <w:style w:type="character" w:styleId="NichtaufgelsteErwhnung">
    <w:name w:val="Unresolved Mention"/>
    <w:uiPriority w:val="99"/>
    <w:semiHidden/>
    <w:unhideWhenUsed/>
    <w:rsid w:val="003F0A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iezer1950@hispeed.ch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PUBLIC\BRI_EMD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29704-5C2C-4FD7-8CBC-C681A466E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BRI_EMDE.DOT</Template>
  <TotalTime>0</TotalTime>
  <Pages>1</Pages>
  <Words>196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IHR ZEICHEN</vt:lpstr>
    </vt:vector>
  </TitlesOfParts>
  <Company>CH-3700 Spiez</Company>
  <LinksUpToDate>false</LinksUpToDate>
  <CharactersWithSpaces>1434</CharactersWithSpaces>
  <SharedDoc>false</SharedDoc>
  <HLinks>
    <vt:vector size="6" baseType="variant">
      <vt:variant>
        <vt:i4>1310768</vt:i4>
      </vt:variant>
      <vt:variant>
        <vt:i4>0</vt:i4>
      </vt:variant>
      <vt:variant>
        <vt:i4>0</vt:i4>
      </vt:variant>
      <vt:variant>
        <vt:i4>5</vt:i4>
      </vt:variant>
      <vt:variant>
        <vt:lpwstr>mailto:spiezer1950@bluewin.ch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IHR ZEICHEN</dc:title>
  <dc:subject/>
  <dc:creator>OKK</dc:creator>
  <cp:keywords/>
  <cp:lastModifiedBy>Beat Zingg</cp:lastModifiedBy>
  <cp:revision>18</cp:revision>
  <cp:lastPrinted>2025-05-26T10:06:00Z</cp:lastPrinted>
  <dcterms:created xsi:type="dcterms:W3CDTF">2026-06-29T08:59:00Z</dcterms:created>
  <dcterms:modified xsi:type="dcterms:W3CDTF">2026-07-04T18:38:00Z</dcterms:modified>
</cp:coreProperties>
</file>