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0F211" w14:textId="3A19532F" w:rsidR="009B46DF" w:rsidRPr="006B3B32" w:rsidRDefault="00150320" w:rsidP="009B46DF">
      <w:pPr>
        <w:tabs>
          <w:tab w:val="left" w:pos="6096"/>
        </w:tabs>
        <w:spacing w:before="0"/>
        <w:ind w:hanging="425"/>
        <w:rPr>
          <w:sz w:val="20"/>
        </w:rPr>
      </w:pPr>
      <w:r>
        <w:t xml:space="preserve"> </w:t>
      </w:r>
      <w:r w:rsidR="0028651A">
        <w:t xml:space="preserve"> </w:t>
      </w:r>
      <w:r w:rsidR="009B46DF">
        <w:tab/>
      </w:r>
      <w:r w:rsidR="009B46DF">
        <w:tab/>
      </w:r>
      <w:r w:rsidR="009B46DF" w:rsidRPr="000D4F81">
        <w:rPr>
          <w:sz w:val="20"/>
        </w:rPr>
        <w:t xml:space="preserve">3700 Spiez, </w:t>
      </w:r>
      <w:r w:rsidR="00381669" w:rsidRPr="000D4F81">
        <w:rPr>
          <w:sz w:val="20"/>
        </w:rPr>
        <w:t>im</w:t>
      </w:r>
      <w:r w:rsidR="00D52484" w:rsidRPr="000D4F81">
        <w:rPr>
          <w:sz w:val="20"/>
        </w:rPr>
        <w:t xml:space="preserve"> Oktober 20</w:t>
      </w:r>
      <w:r w:rsidR="008C5500" w:rsidRPr="000D4F81">
        <w:rPr>
          <w:sz w:val="20"/>
        </w:rPr>
        <w:t>2</w:t>
      </w:r>
      <w:r w:rsidR="000C60AD" w:rsidRPr="000D4F81">
        <w:rPr>
          <w:sz w:val="20"/>
        </w:rPr>
        <w:t>6</w:t>
      </w:r>
    </w:p>
    <w:p w14:paraId="76834B71" w14:textId="43B7C3B1" w:rsidR="009B46DF" w:rsidRPr="00D52484" w:rsidRDefault="009B46DF">
      <w:pPr>
        <w:pStyle w:val="Titel"/>
        <w:shd w:val="pct20" w:color="auto" w:fill="FFFFFF"/>
        <w:rPr>
          <w:sz w:val="28"/>
          <w:szCs w:val="28"/>
        </w:rPr>
      </w:pPr>
      <w:bookmarkStart w:id="0" w:name="klassifikation"/>
      <w:bookmarkStart w:id="1" w:name="titel"/>
      <w:bookmarkEnd w:id="0"/>
      <w:bookmarkEnd w:id="1"/>
      <w:r w:rsidRPr="00D52484">
        <w:rPr>
          <w:sz w:val="28"/>
          <w:szCs w:val="28"/>
        </w:rPr>
        <w:t xml:space="preserve">Einladung zum </w:t>
      </w:r>
      <w:r w:rsidR="00876DF1">
        <w:rPr>
          <w:sz w:val="28"/>
          <w:szCs w:val="28"/>
        </w:rPr>
        <w:t>Jahresabschluss 20</w:t>
      </w:r>
      <w:r w:rsidR="008C5500">
        <w:rPr>
          <w:sz w:val="28"/>
          <w:szCs w:val="28"/>
        </w:rPr>
        <w:t>2</w:t>
      </w:r>
      <w:r w:rsidR="00552930">
        <w:rPr>
          <w:sz w:val="28"/>
          <w:szCs w:val="28"/>
        </w:rPr>
        <w:t>6</w:t>
      </w:r>
      <w:r w:rsidR="00876DF1">
        <w:rPr>
          <w:sz w:val="28"/>
          <w:szCs w:val="28"/>
        </w:rPr>
        <w:t>;</w:t>
      </w:r>
      <w:r w:rsidR="00EB43FE" w:rsidRPr="00D52484">
        <w:rPr>
          <w:sz w:val="28"/>
          <w:szCs w:val="28"/>
        </w:rPr>
        <w:t xml:space="preserve"> </w:t>
      </w:r>
      <w:r w:rsidR="00381669">
        <w:rPr>
          <w:sz w:val="28"/>
          <w:szCs w:val="28"/>
        </w:rPr>
        <w:t>Mittwoch</w:t>
      </w:r>
      <w:r w:rsidR="00E876D3">
        <w:rPr>
          <w:sz w:val="28"/>
          <w:szCs w:val="28"/>
        </w:rPr>
        <w:t xml:space="preserve">, </w:t>
      </w:r>
      <w:r w:rsidR="00467094">
        <w:rPr>
          <w:sz w:val="28"/>
          <w:szCs w:val="28"/>
        </w:rPr>
        <w:t>4</w:t>
      </w:r>
      <w:r w:rsidR="00E876D3">
        <w:rPr>
          <w:sz w:val="28"/>
          <w:szCs w:val="28"/>
        </w:rPr>
        <w:t>.</w:t>
      </w:r>
      <w:r w:rsidRPr="00D52484">
        <w:rPr>
          <w:sz w:val="28"/>
          <w:szCs w:val="28"/>
        </w:rPr>
        <w:t xml:space="preserve"> November 20</w:t>
      </w:r>
      <w:r w:rsidR="008C5500">
        <w:rPr>
          <w:sz w:val="28"/>
          <w:szCs w:val="28"/>
        </w:rPr>
        <w:t>2</w:t>
      </w:r>
      <w:r w:rsidR="00552930">
        <w:rPr>
          <w:sz w:val="28"/>
          <w:szCs w:val="28"/>
        </w:rPr>
        <w:t>6</w:t>
      </w:r>
    </w:p>
    <w:p w14:paraId="25F22304" w14:textId="77777777" w:rsidR="009B46DF" w:rsidRPr="006B3B32" w:rsidRDefault="009B46DF">
      <w:pPr>
        <w:rPr>
          <w:sz w:val="20"/>
        </w:rPr>
      </w:pPr>
      <w:r w:rsidRPr="006B3B32">
        <w:rPr>
          <w:sz w:val="20"/>
        </w:rPr>
        <w:t>Liebe Jahrgängerinnen und Jahrgänger</w:t>
      </w:r>
    </w:p>
    <w:p w14:paraId="553618C2" w14:textId="77777777" w:rsidR="009B46DF" w:rsidRPr="006B3B32" w:rsidRDefault="009B46DF" w:rsidP="00EA1FFE">
      <w:pPr>
        <w:pStyle w:val="StandardAnrede"/>
        <w:keepNext w:val="0"/>
        <w:tabs>
          <w:tab w:val="left" w:pos="3402"/>
        </w:tabs>
        <w:spacing w:before="240" w:after="120"/>
        <w:rPr>
          <w:sz w:val="20"/>
        </w:rPr>
      </w:pPr>
      <w:r w:rsidRPr="006B3B32">
        <w:rPr>
          <w:sz w:val="20"/>
        </w:rPr>
        <w:t xml:space="preserve">Wir freuen uns, euch zu unserem traditionellen </w:t>
      </w:r>
      <w:proofErr w:type="spellStart"/>
      <w:r w:rsidR="00EA1FFE">
        <w:rPr>
          <w:sz w:val="20"/>
        </w:rPr>
        <w:t>Jahresschlussh</w:t>
      </w:r>
      <w:r w:rsidRPr="006B3B32">
        <w:rPr>
          <w:sz w:val="20"/>
        </w:rPr>
        <w:t>öck</w:t>
      </w:r>
      <w:proofErr w:type="spellEnd"/>
      <w:r w:rsidRPr="006B3B32">
        <w:rPr>
          <w:sz w:val="20"/>
        </w:rPr>
        <w:t xml:space="preserve"> </w:t>
      </w:r>
      <w:r w:rsidR="00EA1FFE">
        <w:rPr>
          <w:sz w:val="20"/>
        </w:rPr>
        <w:t>ins</w:t>
      </w:r>
      <w:r w:rsidRPr="006B3B32">
        <w:rPr>
          <w:sz w:val="20"/>
        </w:rPr>
        <w:t xml:space="preserve"> </w:t>
      </w:r>
      <w:r w:rsidR="00EA1FFE">
        <w:rPr>
          <w:sz w:val="20"/>
        </w:rPr>
        <w:t>Re</w:t>
      </w:r>
      <w:r w:rsidR="00E876D3">
        <w:rPr>
          <w:sz w:val="20"/>
        </w:rPr>
        <w:t xml:space="preserve">staurant Café </w:t>
      </w:r>
      <w:proofErr w:type="spellStart"/>
      <w:r w:rsidR="00E876D3">
        <w:rPr>
          <w:sz w:val="20"/>
        </w:rPr>
        <w:t>Wiler</w:t>
      </w:r>
      <w:proofErr w:type="spellEnd"/>
      <w:r w:rsidR="00E876D3">
        <w:rPr>
          <w:sz w:val="20"/>
        </w:rPr>
        <w:t xml:space="preserve">, </w:t>
      </w:r>
      <w:proofErr w:type="spellStart"/>
      <w:r w:rsidR="00E876D3">
        <w:rPr>
          <w:sz w:val="20"/>
        </w:rPr>
        <w:t>Spiezwiler</w:t>
      </w:r>
      <w:proofErr w:type="spellEnd"/>
      <w:r w:rsidR="00E876D3">
        <w:rPr>
          <w:sz w:val="20"/>
        </w:rPr>
        <w:t xml:space="preserve"> wie</w:t>
      </w:r>
      <w:r w:rsidR="00EA1FFE">
        <w:rPr>
          <w:sz w:val="20"/>
        </w:rPr>
        <w:t xml:space="preserve"> folgt </w:t>
      </w:r>
      <w:r w:rsidRPr="006B3B32">
        <w:rPr>
          <w:sz w:val="20"/>
        </w:rPr>
        <w:t>einzuladen.</w:t>
      </w:r>
    </w:p>
    <w:p w14:paraId="1760AF2F" w14:textId="0A86DF90" w:rsidR="00604F3A" w:rsidRDefault="009B46DF" w:rsidP="00EA1FFE">
      <w:pPr>
        <w:pStyle w:val="StandardAnrede"/>
        <w:keepNext w:val="0"/>
        <w:tabs>
          <w:tab w:val="left" w:pos="3119"/>
        </w:tabs>
        <w:spacing w:before="240" w:after="120"/>
        <w:rPr>
          <w:sz w:val="20"/>
        </w:rPr>
      </w:pPr>
      <w:r w:rsidRPr="003D0BC2">
        <w:rPr>
          <w:sz w:val="20"/>
          <w:u w:val="single"/>
        </w:rPr>
        <w:t>Datum:</w:t>
      </w:r>
      <w:r w:rsidRPr="006B3B32">
        <w:rPr>
          <w:sz w:val="20"/>
        </w:rPr>
        <w:tab/>
      </w:r>
      <w:r w:rsidR="00381669">
        <w:rPr>
          <w:sz w:val="20"/>
        </w:rPr>
        <w:t>Mittwoch</w:t>
      </w:r>
      <w:r w:rsidR="00E876D3">
        <w:rPr>
          <w:sz w:val="20"/>
        </w:rPr>
        <w:t xml:space="preserve">, </w:t>
      </w:r>
      <w:r w:rsidR="00467094">
        <w:rPr>
          <w:sz w:val="20"/>
        </w:rPr>
        <w:t>4</w:t>
      </w:r>
      <w:r w:rsidR="00E876D3">
        <w:rPr>
          <w:sz w:val="20"/>
        </w:rPr>
        <w:t>.</w:t>
      </w:r>
      <w:r w:rsidRPr="006B3B32">
        <w:rPr>
          <w:sz w:val="20"/>
        </w:rPr>
        <w:t xml:space="preserve"> November 20</w:t>
      </w:r>
      <w:r w:rsidR="008C5500">
        <w:rPr>
          <w:sz w:val="20"/>
        </w:rPr>
        <w:t>2</w:t>
      </w:r>
      <w:r w:rsidR="00552930">
        <w:rPr>
          <w:sz w:val="20"/>
        </w:rPr>
        <w:t>6</w:t>
      </w:r>
      <w:r w:rsidRPr="006B3B32">
        <w:rPr>
          <w:sz w:val="20"/>
        </w:rPr>
        <w:br/>
      </w:r>
      <w:r w:rsidRPr="003D0BC2">
        <w:rPr>
          <w:sz w:val="20"/>
          <w:u w:val="single"/>
        </w:rPr>
        <w:t>Zeit:</w:t>
      </w:r>
      <w:r w:rsidRPr="006B3B32">
        <w:rPr>
          <w:sz w:val="20"/>
        </w:rPr>
        <w:tab/>
        <w:t>1</w:t>
      </w:r>
      <w:r w:rsidR="00552930">
        <w:rPr>
          <w:sz w:val="20"/>
        </w:rPr>
        <w:t>3</w:t>
      </w:r>
      <w:r w:rsidRPr="006B3B32">
        <w:rPr>
          <w:sz w:val="20"/>
        </w:rPr>
        <w:t>.</w:t>
      </w:r>
      <w:r w:rsidR="003D0BC2">
        <w:rPr>
          <w:sz w:val="20"/>
        </w:rPr>
        <w:t>0</w:t>
      </w:r>
      <w:r w:rsidRPr="006B3B32">
        <w:rPr>
          <w:sz w:val="20"/>
        </w:rPr>
        <w:t>0 Uhr</w:t>
      </w:r>
      <w:r w:rsidRPr="006B3B32">
        <w:rPr>
          <w:sz w:val="20"/>
        </w:rPr>
        <w:br/>
      </w:r>
      <w:r w:rsidRPr="003D0BC2">
        <w:rPr>
          <w:sz w:val="20"/>
          <w:u w:val="single"/>
        </w:rPr>
        <w:t>Ort:</w:t>
      </w:r>
      <w:r w:rsidRPr="006B3B32">
        <w:rPr>
          <w:sz w:val="20"/>
        </w:rPr>
        <w:tab/>
      </w:r>
      <w:r w:rsidR="00E876D3">
        <w:rPr>
          <w:sz w:val="20"/>
        </w:rPr>
        <w:t xml:space="preserve">Restaurant Café </w:t>
      </w:r>
      <w:proofErr w:type="spellStart"/>
      <w:r w:rsidR="00E876D3">
        <w:rPr>
          <w:sz w:val="20"/>
        </w:rPr>
        <w:t>Wiler</w:t>
      </w:r>
      <w:proofErr w:type="spellEnd"/>
      <w:r w:rsidR="00E876D3">
        <w:rPr>
          <w:sz w:val="20"/>
        </w:rPr>
        <w:t xml:space="preserve">, </w:t>
      </w:r>
      <w:proofErr w:type="spellStart"/>
      <w:r w:rsidR="00E876D3">
        <w:rPr>
          <w:sz w:val="20"/>
        </w:rPr>
        <w:t>Spiezwiler</w:t>
      </w:r>
      <w:proofErr w:type="spellEnd"/>
      <w:r w:rsidR="00EA1FFE">
        <w:rPr>
          <w:sz w:val="20"/>
        </w:rPr>
        <w:br/>
      </w:r>
      <w:r w:rsidRPr="009E1EB1">
        <w:rPr>
          <w:sz w:val="20"/>
          <w:u w:val="single"/>
        </w:rPr>
        <w:t>Programm:</w:t>
      </w:r>
      <w:r w:rsidRPr="006B3B32">
        <w:rPr>
          <w:sz w:val="20"/>
        </w:rPr>
        <w:tab/>
        <w:t>1</w:t>
      </w:r>
      <w:r w:rsidR="00552930">
        <w:rPr>
          <w:sz w:val="20"/>
        </w:rPr>
        <w:t>3</w:t>
      </w:r>
      <w:r w:rsidRPr="006B3B32">
        <w:rPr>
          <w:sz w:val="20"/>
        </w:rPr>
        <w:t>.</w:t>
      </w:r>
      <w:r w:rsidR="003D0BC2">
        <w:rPr>
          <w:sz w:val="20"/>
        </w:rPr>
        <w:t>0</w:t>
      </w:r>
      <w:r w:rsidRPr="006B3B32">
        <w:rPr>
          <w:sz w:val="20"/>
        </w:rPr>
        <w:t xml:space="preserve">0 Uhr </w:t>
      </w:r>
      <w:proofErr w:type="spellStart"/>
      <w:r w:rsidRPr="006B3B32">
        <w:rPr>
          <w:sz w:val="20"/>
        </w:rPr>
        <w:t>Ap</w:t>
      </w:r>
      <w:r w:rsidR="001A0129">
        <w:rPr>
          <w:sz w:val="20"/>
        </w:rPr>
        <w:t>è</w:t>
      </w:r>
      <w:r w:rsidRPr="006B3B32">
        <w:rPr>
          <w:sz w:val="20"/>
        </w:rPr>
        <w:t>ro</w:t>
      </w:r>
      <w:proofErr w:type="spellEnd"/>
      <w:r w:rsidRPr="006B3B32">
        <w:rPr>
          <w:sz w:val="20"/>
        </w:rPr>
        <w:t xml:space="preserve">, </w:t>
      </w:r>
      <w:r w:rsidR="00604F3A">
        <w:rPr>
          <w:sz w:val="20"/>
        </w:rPr>
        <w:t>Informationen und Gedankenaustausch</w:t>
      </w:r>
      <w:r w:rsidR="00604F3A">
        <w:rPr>
          <w:sz w:val="20"/>
        </w:rPr>
        <w:br/>
      </w:r>
      <w:r w:rsidR="00604F3A">
        <w:rPr>
          <w:sz w:val="20"/>
        </w:rPr>
        <w:tab/>
      </w:r>
      <w:r w:rsidR="00467EF6">
        <w:rPr>
          <w:sz w:val="20"/>
        </w:rPr>
        <w:t>1</w:t>
      </w:r>
      <w:r w:rsidR="00552930">
        <w:rPr>
          <w:sz w:val="20"/>
        </w:rPr>
        <w:t>3</w:t>
      </w:r>
      <w:r w:rsidR="00467EF6">
        <w:rPr>
          <w:sz w:val="20"/>
        </w:rPr>
        <w:t>.</w:t>
      </w:r>
      <w:r w:rsidR="00552930">
        <w:rPr>
          <w:sz w:val="20"/>
        </w:rPr>
        <w:t>3</w:t>
      </w:r>
      <w:r w:rsidR="00467EF6">
        <w:rPr>
          <w:sz w:val="20"/>
        </w:rPr>
        <w:t xml:space="preserve">0 Uhr </w:t>
      </w:r>
      <w:r w:rsidR="00552930">
        <w:rPr>
          <w:sz w:val="20"/>
        </w:rPr>
        <w:t>Mittag</w:t>
      </w:r>
      <w:r w:rsidRPr="006B3B32">
        <w:rPr>
          <w:sz w:val="20"/>
        </w:rPr>
        <w:t>essen</w:t>
      </w:r>
      <w:r w:rsidR="009E1EB1">
        <w:rPr>
          <w:sz w:val="20"/>
        </w:rPr>
        <w:t>.</w:t>
      </w:r>
    </w:p>
    <w:p w14:paraId="732D5658" w14:textId="28352353" w:rsidR="006F6210" w:rsidRDefault="006F6210" w:rsidP="00604F3A">
      <w:pPr>
        <w:pStyle w:val="StandardAnrede"/>
        <w:keepNext w:val="0"/>
        <w:tabs>
          <w:tab w:val="left" w:pos="2977"/>
          <w:tab w:val="left" w:pos="3119"/>
        </w:tabs>
        <w:spacing w:before="240" w:after="120"/>
        <w:rPr>
          <w:sz w:val="20"/>
        </w:rPr>
      </w:pPr>
      <w:proofErr w:type="spellStart"/>
      <w:r w:rsidRPr="009E1EB1">
        <w:rPr>
          <w:sz w:val="20"/>
          <w:u w:val="single"/>
        </w:rPr>
        <w:t>Ap</w:t>
      </w:r>
      <w:r w:rsidR="001A0129">
        <w:rPr>
          <w:sz w:val="20"/>
          <w:u w:val="single"/>
        </w:rPr>
        <w:t>è</w:t>
      </w:r>
      <w:r w:rsidRPr="009E1EB1">
        <w:rPr>
          <w:sz w:val="20"/>
          <w:u w:val="single"/>
        </w:rPr>
        <w:t>ro</w:t>
      </w:r>
      <w:proofErr w:type="spellEnd"/>
      <w:r w:rsidRPr="009E1EB1">
        <w:rPr>
          <w:sz w:val="20"/>
          <w:u w:val="single"/>
        </w:rPr>
        <w:t>:</w:t>
      </w:r>
      <w:r>
        <w:rPr>
          <w:sz w:val="20"/>
        </w:rPr>
        <w:tab/>
      </w:r>
      <w:r w:rsidR="00AA5998">
        <w:rPr>
          <w:sz w:val="20"/>
        </w:rPr>
        <w:tab/>
      </w:r>
      <w:r w:rsidR="00E876D3">
        <w:rPr>
          <w:sz w:val="20"/>
        </w:rPr>
        <w:t xml:space="preserve"> </w:t>
      </w:r>
      <w:r w:rsidR="002964D2">
        <w:rPr>
          <w:sz w:val="20"/>
        </w:rPr>
        <w:t>Johannisberg</w:t>
      </w:r>
      <w:r w:rsidR="00694A36">
        <w:rPr>
          <w:sz w:val="20"/>
        </w:rPr>
        <w:t>,</w:t>
      </w:r>
      <w:r w:rsidR="00F147E4">
        <w:rPr>
          <w:sz w:val="20"/>
        </w:rPr>
        <w:t xml:space="preserve"> </w:t>
      </w:r>
      <w:proofErr w:type="spellStart"/>
      <w:r w:rsidR="00AA7C35">
        <w:rPr>
          <w:sz w:val="20"/>
        </w:rPr>
        <w:t>Cuveé</w:t>
      </w:r>
      <w:proofErr w:type="spellEnd"/>
      <w:r w:rsidR="00AA7C35">
        <w:rPr>
          <w:sz w:val="20"/>
        </w:rPr>
        <w:t xml:space="preserve"> La </w:t>
      </w:r>
      <w:proofErr w:type="spellStart"/>
      <w:r w:rsidR="00AA7C35">
        <w:rPr>
          <w:sz w:val="20"/>
        </w:rPr>
        <w:t>Golette</w:t>
      </w:r>
      <w:proofErr w:type="spellEnd"/>
      <w:r w:rsidR="00E876D3">
        <w:rPr>
          <w:sz w:val="20"/>
        </w:rPr>
        <w:t xml:space="preserve">, </w:t>
      </w:r>
      <w:r>
        <w:rPr>
          <w:sz w:val="20"/>
        </w:rPr>
        <w:t>Orangensaft, Mineralwasser,</w:t>
      </w:r>
      <w:r w:rsidR="00E876D3">
        <w:rPr>
          <w:sz w:val="20"/>
        </w:rPr>
        <w:t xml:space="preserve"> Nüssli, Chips</w:t>
      </w:r>
      <w:r w:rsidR="009E1EB1">
        <w:rPr>
          <w:sz w:val="20"/>
        </w:rPr>
        <w:br/>
      </w:r>
      <w:r w:rsidR="009E1EB1">
        <w:rPr>
          <w:sz w:val="20"/>
        </w:rPr>
        <w:tab/>
      </w:r>
      <w:r w:rsidR="00AA5998">
        <w:rPr>
          <w:sz w:val="20"/>
        </w:rPr>
        <w:tab/>
      </w:r>
      <w:r w:rsidR="00E876D3">
        <w:rPr>
          <w:sz w:val="20"/>
        </w:rPr>
        <w:t xml:space="preserve"> </w:t>
      </w:r>
      <w:r w:rsidR="00C812CA">
        <w:rPr>
          <w:sz w:val="20"/>
        </w:rPr>
        <w:t>(</w:t>
      </w:r>
      <w:proofErr w:type="spellStart"/>
      <w:r w:rsidR="009E1EB1">
        <w:rPr>
          <w:sz w:val="20"/>
        </w:rPr>
        <w:t>Apèro</w:t>
      </w:r>
      <w:proofErr w:type="spellEnd"/>
      <w:r w:rsidR="009E1EB1">
        <w:rPr>
          <w:sz w:val="20"/>
        </w:rPr>
        <w:t xml:space="preserve"> </w:t>
      </w:r>
      <w:r w:rsidR="00172B10">
        <w:rPr>
          <w:sz w:val="20"/>
        </w:rPr>
        <w:t xml:space="preserve">geht </w:t>
      </w:r>
      <w:proofErr w:type="spellStart"/>
      <w:r w:rsidR="009E1EB1">
        <w:rPr>
          <w:sz w:val="20"/>
        </w:rPr>
        <w:t>z</w:t>
      </w:r>
      <w:r w:rsidR="00155EAC">
        <w:rPr>
          <w:sz w:val="20"/>
        </w:rPr>
        <w:t>.</w:t>
      </w:r>
      <w:r>
        <w:rPr>
          <w:sz w:val="20"/>
        </w:rPr>
        <w:t>L</w:t>
      </w:r>
      <w:proofErr w:type="spellEnd"/>
      <w:r w:rsidR="001A0129">
        <w:rPr>
          <w:sz w:val="20"/>
        </w:rPr>
        <w:t>.</w:t>
      </w:r>
      <w:r>
        <w:rPr>
          <w:sz w:val="20"/>
        </w:rPr>
        <w:t xml:space="preserve"> </w:t>
      </w:r>
      <w:proofErr w:type="spellStart"/>
      <w:r>
        <w:rPr>
          <w:sz w:val="20"/>
        </w:rPr>
        <w:t>Jahrgängerkasse</w:t>
      </w:r>
      <w:proofErr w:type="spellEnd"/>
      <w:r w:rsidR="00C812CA">
        <w:rPr>
          <w:sz w:val="20"/>
        </w:rPr>
        <w:t>)</w:t>
      </w:r>
      <w:r w:rsidR="009E1EB1">
        <w:rPr>
          <w:sz w:val="20"/>
        </w:rPr>
        <w:t>.</w:t>
      </w:r>
      <w:r w:rsidR="001A0129">
        <w:rPr>
          <w:sz w:val="20"/>
        </w:rPr>
        <w:t xml:space="preserve"> </w:t>
      </w:r>
      <w:r w:rsidR="001A0129" w:rsidRPr="001A0129">
        <w:rPr>
          <w:b/>
          <w:bCs/>
          <w:sz w:val="20"/>
        </w:rPr>
        <w:t xml:space="preserve">Der </w:t>
      </w:r>
      <w:proofErr w:type="spellStart"/>
      <w:r w:rsidR="001A0129" w:rsidRPr="001A0129">
        <w:rPr>
          <w:b/>
          <w:bCs/>
          <w:sz w:val="20"/>
        </w:rPr>
        <w:t>Apèro</w:t>
      </w:r>
      <w:proofErr w:type="spellEnd"/>
      <w:r w:rsidR="001A0129" w:rsidRPr="001A0129">
        <w:rPr>
          <w:b/>
          <w:bCs/>
          <w:sz w:val="20"/>
        </w:rPr>
        <w:t xml:space="preserve"> findet s</w:t>
      </w:r>
      <w:r w:rsidR="00336F88">
        <w:rPr>
          <w:b/>
          <w:bCs/>
          <w:sz w:val="20"/>
        </w:rPr>
        <w:t>tehend</w:t>
      </w:r>
      <w:r w:rsidR="001A0129" w:rsidRPr="001A0129">
        <w:rPr>
          <w:b/>
          <w:bCs/>
          <w:sz w:val="20"/>
        </w:rPr>
        <w:t xml:space="preserve"> statt.</w:t>
      </w:r>
    </w:p>
    <w:p w14:paraId="2D56579E" w14:textId="41A3BE7D" w:rsidR="005D1898" w:rsidRDefault="008C5500" w:rsidP="00EB3500">
      <w:pPr>
        <w:pStyle w:val="StandardAnrede"/>
        <w:keepNext w:val="0"/>
        <w:tabs>
          <w:tab w:val="left" w:pos="2977"/>
          <w:tab w:val="left" w:pos="3402"/>
          <w:tab w:val="left" w:pos="7938"/>
          <w:tab w:val="left" w:pos="9356"/>
        </w:tabs>
        <w:spacing w:before="240" w:after="120"/>
        <w:rPr>
          <w:sz w:val="20"/>
        </w:rPr>
      </w:pPr>
      <w:proofErr w:type="spellStart"/>
      <w:r w:rsidRPr="00104A04">
        <w:rPr>
          <w:sz w:val="20"/>
          <w:u w:val="single"/>
        </w:rPr>
        <w:t>Menue</w:t>
      </w:r>
      <w:proofErr w:type="spellEnd"/>
      <w:r w:rsidR="00B27C16">
        <w:rPr>
          <w:sz w:val="20"/>
          <w:u w:val="single"/>
        </w:rPr>
        <w:t>-Auswahl</w:t>
      </w:r>
      <w:r w:rsidRPr="00104A04">
        <w:rPr>
          <w:sz w:val="20"/>
          <w:u w:val="single"/>
        </w:rPr>
        <w:t>:</w:t>
      </w:r>
      <w:r w:rsidR="00694A36">
        <w:rPr>
          <w:sz w:val="20"/>
        </w:rPr>
        <w:tab/>
      </w:r>
      <w:r w:rsidR="00E876D3">
        <w:rPr>
          <w:sz w:val="20"/>
        </w:rPr>
        <w:t>Salatbuffet (Selbstbedienung)</w:t>
      </w:r>
      <w:r w:rsidR="002964D2">
        <w:rPr>
          <w:sz w:val="20"/>
        </w:rPr>
        <w:tab/>
      </w:r>
      <w:r w:rsidR="002964D2">
        <w:rPr>
          <w:sz w:val="20"/>
        </w:rPr>
        <w:tab/>
        <w:t xml:space="preserve">Fr. </w:t>
      </w:r>
      <w:r w:rsidR="005E1736">
        <w:rPr>
          <w:sz w:val="20"/>
        </w:rPr>
        <w:t>0</w:t>
      </w:r>
      <w:r w:rsidR="00E34AEA">
        <w:rPr>
          <w:sz w:val="20"/>
        </w:rPr>
        <w:t>6</w:t>
      </w:r>
      <w:r w:rsidR="00AA7C35">
        <w:rPr>
          <w:sz w:val="20"/>
        </w:rPr>
        <w:t>.</w:t>
      </w:r>
      <w:r w:rsidR="00E34AEA">
        <w:rPr>
          <w:sz w:val="20"/>
        </w:rPr>
        <w:t>5</w:t>
      </w:r>
      <w:r w:rsidR="00AA7C35">
        <w:rPr>
          <w:sz w:val="20"/>
        </w:rPr>
        <w:t>0</w:t>
      </w:r>
      <w:r w:rsidR="004F2EAF">
        <w:rPr>
          <w:sz w:val="20"/>
        </w:rPr>
        <w:br/>
      </w:r>
      <w:proofErr w:type="spellStart"/>
      <w:r w:rsidR="001A0129">
        <w:rPr>
          <w:sz w:val="20"/>
        </w:rPr>
        <w:t>Menue</w:t>
      </w:r>
      <w:proofErr w:type="spellEnd"/>
      <w:r w:rsidR="001A0129">
        <w:rPr>
          <w:sz w:val="20"/>
        </w:rPr>
        <w:t xml:space="preserve"> 1:</w:t>
      </w:r>
      <w:bookmarkStart w:id="2" w:name="_Hlk85016918"/>
      <w:r w:rsidR="00AA7C35">
        <w:rPr>
          <w:sz w:val="20"/>
        </w:rPr>
        <w:tab/>
        <w:t>Schwein</w:t>
      </w:r>
      <w:r w:rsidR="00E34AEA">
        <w:rPr>
          <w:sz w:val="20"/>
        </w:rPr>
        <w:t>schnitzel paniert</w:t>
      </w:r>
      <w:r w:rsidR="00AA7C35">
        <w:rPr>
          <w:sz w:val="20"/>
        </w:rPr>
        <w:t xml:space="preserve"> mit Pommes Frites </w:t>
      </w:r>
      <w:r w:rsidR="00E34AEA">
        <w:rPr>
          <w:sz w:val="20"/>
        </w:rPr>
        <w:t>und Gemüse</w:t>
      </w:r>
      <w:r w:rsidR="00694A36">
        <w:rPr>
          <w:sz w:val="20"/>
        </w:rPr>
        <w:tab/>
      </w:r>
      <w:r w:rsidR="001A0129">
        <w:rPr>
          <w:sz w:val="20"/>
        </w:rPr>
        <w:t>Fr.</w:t>
      </w:r>
      <w:r w:rsidR="00694A36">
        <w:rPr>
          <w:sz w:val="20"/>
        </w:rPr>
        <w:t xml:space="preserve"> </w:t>
      </w:r>
      <w:r w:rsidR="00AA7C35">
        <w:rPr>
          <w:sz w:val="20"/>
        </w:rPr>
        <w:t>2</w:t>
      </w:r>
      <w:r w:rsidR="00E34AEA">
        <w:rPr>
          <w:sz w:val="20"/>
        </w:rPr>
        <w:t>5</w:t>
      </w:r>
      <w:r w:rsidR="00AA7C35">
        <w:rPr>
          <w:sz w:val="20"/>
        </w:rPr>
        <w:t>.</w:t>
      </w:r>
      <w:r w:rsidR="00E34AEA">
        <w:rPr>
          <w:sz w:val="20"/>
        </w:rPr>
        <w:t>5</w:t>
      </w:r>
      <w:r w:rsidR="00AA7C35">
        <w:rPr>
          <w:sz w:val="20"/>
        </w:rPr>
        <w:t>0</w:t>
      </w:r>
      <w:r w:rsidR="001A0129">
        <w:rPr>
          <w:sz w:val="20"/>
        </w:rPr>
        <w:t xml:space="preserve"> </w:t>
      </w:r>
      <w:r w:rsidR="001A0129">
        <w:rPr>
          <w:sz w:val="20"/>
        </w:rPr>
        <w:br/>
      </w:r>
      <w:bookmarkEnd w:id="2"/>
      <w:proofErr w:type="spellStart"/>
      <w:r w:rsidR="001A0129">
        <w:rPr>
          <w:sz w:val="20"/>
        </w:rPr>
        <w:t>Menue</w:t>
      </w:r>
      <w:proofErr w:type="spellEnd"/>
      <w:r w:rsidR="001A0129">
        <w:rPr>
          <w:sz w:val="20"/>
        </w:rPr>
        <w:t xml:space="preserve"> 2:</w:t>
      </w:r>
      <w:r w:rsidR="001A0129">
        <w:rPr>
          <w:sz w:val="20"/>
        </w:rPr>
        <w:tab/>
      </w:r>
      <w:bookmarkStart w:id="3" w:name="_Hlk85016964"/>
      <w:proofErr w:type="spellStart"/>
      <w:r w:rsidR="00AA7C35">
        <w:rPr>
          <w:sz w:val="20"/>
        </w:rPr>
        <w:t>Poulet</w:t>
      </w:r>
      <w:r w:rsidR="00E34AEA">
        <w:rPr>
          <w:sz w:val="20"/>
        </w:rPr>
        <w:t>schnitzel</w:t>
      </w:r>
      <w:proofErr w:type="spellEnd"/>
      <w:r w:rsidR="00AA7C35">
        <w:rPr>
          <w:sz w:val="20"/>
        </w:rPr>
        <w:t xml:space="preserve"> </w:t>
      </w:r>
      <w:r w:rsidR="002E4895">
        <w:rPr>
          <w:sz w:val="20"/>
        </w:rPr>
        <w:t xml:space="preserve">paniert </w:t>
      </w:r>
      <w:r w:rsidR="00AA7C35">
        <w:rPr>
          <w:sz w:val="20"/>
        </w:rPr>
        <w:t xml:space="preserve">mit Pommes Frites </w:t>
      </w:r>
      <w:r w:rsidR="00E34AEA">
        <w:rPr>
          <w:sz w:val="20"/>
        </w:rPr>
        <w:t>und Gemüse</w:t>
      </w:r>
      <w:r w:rsidR="004F2EAF">
        <w:rPr>
          <w:sz w:val="20"/>
        </w:rPr>
        <w:tab/>
      </w:r>
      <w:r w:rsidR="00694A36">
        <w:rPr>
          <w:sz w:val="20"/>
        </w:rPr>
        <w:tab/>
      </w:r>
      <w:r w:rsidR="001A0129">
        <w:rPr>
          <w:sz w:val="20"/>
        </w:rPr>
        <w:t>Fr.</w:t>
      </w:r>
      <w:r w:rsidR="00694A36">
        <w:rPr>
          <w:sz w:val="20"/>
        </w:rPr>
        <w:t xml:space="preserve"> </w:t>
      </w:r>
      <w:r w:rsidR="00AA7C35">
        <w:rPr>
          <w:sz w:val="20"/>
        </w:rPr>
        <w:t>2</w:t>
      </w:r>
      <w:r w:rsidR="00E34AEA">
        <w:rPr>
          <w:sz w:val="20"/>
        </w:rPr>
        <w:t>5</w:t>
      </w:r>
      <w:r w:rsidR="00AA7C35">
        <w:rPr>
          <w:sz w:val="20"/>
        </w:rPr>
        <w:t>.</w:t>
      </w:r>
      <w:r w:rsidR="00E34AEA">
        <w:rPr>
          <w:sz w:val="20"/>
        </w:rPr>
        <w:t>5</w:t>
      </w:r>
      <w:r w:rsidR="00AA7C35">
        <w:rPr>
          <w:sz w:val="20"/>
        </w:rPr>
        <w:t>0</w:t>
      </w:r>
      <w:r w:rsidR="001A0129">
        <w:rPr>
          <w:sz w:val="20"/>
        </w:rPr>
        <w:br/>
      </w:r>
      <w:bookmarkEnd w:id="3"/>
      <w:proofErr w:type="spellStart"/>
      <w:r w:rsidR="001A0129">
        <w:rPr>
          <w:sz w:val="20"/>
        </w:rPr>
        <w:t>Menue</w:t>
      </w:r>
      <w:proofErr w:type="spellEnd"/>
      <w:r w:rsidR="001A0129">
        <w:rPr>
          <w:sz w:val="20"/>
        </w:rPr>
        <w:t xml:space="preserve"> 3:</w:t>
      </w:r>
      <w:r w:rsidR="001A0129">
        <w:rPr>
          <w:sz w:val="20"/>
        </w:rPr>
        <w:tab/>
      </w:r>
      <w:proofErr w:type="spellStart"/>
      <w:r w:rsidR="00AA7C35">
        <w:rPr>
          <w:sz w:val="20"/>
        </w:rPr>
        <w:t>VEGi</w:t>
      </w:r>
      <w:proofErr w:type="spellEnd"/>
      <w:r w:rsidR="00AA7C35">
        <w:rPr>
          <w:sz w:val="20"/>
        </w:rPr>
        <w:t xml:space="preserve"> </w:t>
      </w:r>
      <w:r w:rsidR="00E34AEA">
        <w:rPr>
          <w:sz w:val="20"/>
        </w:rPr>
        <w:t>Gemüsetelle</w:t>
      </w:r>
      <w:r w:rsidR="002E4895">
        <w:rPr>
          <w:sz w:val="20"/>
        </w:rPr>
        <w:t>r mit P</w:t>
      </w:r>
      <w:r w:rsidR="00B13AA0">
        <w:rPr>
          <w:sz w:val="20"/>
        </w:rPr>
        <w:t>o</w:t>
      </w:r>
      <w:r w:rsidR="002E4895">
        <w:rPr>
          <w:sz w:val="20"/>
        </w:rPr>
        <w:t>mmes Frites</w:t>
      </w:r>
      <w:r w:rsidR="004F2EAF">
        <w:rPr>
          <w:sz w:val="20"/>
        </w:rPr>
        <w:tab/>
      </w:r>
      <w:r w:rsidR="00694A36">
        <w:rPr>
          <w:sz w:val="20"/>
        </w:rPr>
        <w:tab/>
      </w:r>
      <w:r w:rsidR="001A0129">
        <w:rPr>
          <w:sz w:val="20"/>
        </w:rPr>
        <w:t>Fr.</w:t>
      </w:r>
      <w:r w:rsidR="00694A36">
        <w:rPr>
          <w:sz w:val="20"/>
        </w:rPr>
        <w:t xml:space="preserve"> </w:t>
      </w:r>
      <w:r w:rsidR="00AA7C35">
        <w:rPr>
          <w:sz w:val="20"/>
        </w:rPr>
        <w:t>2</w:t>
      </w:r>
      <w:r w:rsidR="002E4895">
        <w:rPr>
          <w:sz w:val="20"/>
        </w:rPr>
        <w:t>1</w:t>
      </w:r>
      <w:r w:rsidR="00AA7C35">
        <w:rPr>
          <w:sz w:val="20"/>
        </w:rPr>
        <w:t>.50</w:t>
      </w:r>
      <w:r w:rsidR="00694A36">
        <w:rPr>
          <w:sz w:val="20"/>
        </w:rPr>
        <w:br/>
      </w:r>
      <w:r w:rsidR="00AA7C35">
        <w:rPr>
          <w:sz w:val="20"/>
        </w:rPr>
        <w:t>Dessert</w:t>
      </w:r>
      <w:r w:rsidR="00A1170A">
        <w:rPr>
          <w:sz w:val="20"/>
        </w:rPr>
        <w:t xml:space="preserve"> 1</w:t>
      </w:r>
      <w:r w:rsidR="00AA7C35">
        <w:rPr>
          <w:sz w:val="20"/>
        </w:rPr>
        <w:t>:</w:t>
      </w:r>
      <w:r w:rsidR="00694A36">
        <w:rPr>
          <w:sz w:val="20"/>
        </w:rPr>
        <w:tab/>
      </w:r>
      <w:r w:rsidR="002E4895">
        <w:rPr>
          <w:sz w:val="20"/>
        </w:rPr>
        <w:t>Tiramisu</w:t>
      </w:r>
      <w:r w:rsidR="004F2EAF">
        <w:rPr>
          <w:sz w:val="20"/>
        </w:rPr>
        <w:tab/>
      </w:r>
      <w:r w:rsidR="004F2EAF">
        <w:rPr>
          <w:sz w:val="20"/>
        </w:rPr>
        <w:tab/>
      </w:r>
      <w:r w:rsidR="002964D2">
        <w:rPr>
          <w:sz w:val="20"/>
        </w:rPr>
        <w:t>Fr.</w:t>
      </w:r>
      <w:r w:rsidR="001A0129">
        <w:rPr>
          <w:sz w:val="20"/>
        </w:rPr>
        <w:t xml:space="preserve"> </w:t>
      </w:r>
      <w:r w:rsidR="005E1736">
        <w:rPr>
          <w:sz w:val="20"/>
        </w:rPr>
        <w:t>0</w:t>
      </w:r>
      <w:r w:rsidR="002E4895">
        <w:rPr>
          <w:sz w:val="20"/>
        </w:rPr>
        <w:t>7</w:t>
      </w:r>
      <w:r w:rsidR="00AA7C35">
        <w:rPr>
          <w:sz w:val="20"/>
        </w:rPr>
        <w:t>.50</w:t>
      </w:r>
      <w:r w:rsidR="002E4895">
        <w:rPr>
          <w:sz w:val="20"/>
        </w:rPr>
        <w:br/>
      </w:r>
      <w:r w:rsidR="00DB5586">
        <w:rPr>
          <w:sz w:val="20"/>
        </w:rPr>
        <w:t>Dessert</w:t>
      </w:r>
      <w:r w:rsidR="00A1170A">
        <w:rPr>
          <w:sz w:val="20"/>
        </w:rPr>
        <w:t xml:space="preserve"> 2:</w:t>
      </w:r>
      <w:r w:rsidR="00DB5586">
        <w:rPr>
          <w:sz w:val="20"/>
        </w:rPr>
        <w:tab/>
        <w:t>Vermicelles mit Glacé</w:t>
      </w:r>
      <w:r w:rsidR="00DB5586">
        <w:rPr>
          <w:sz w:val="20"/>
        </w:rPr>
        <w:tab/>
      </w:r>
      <w:r w:rsidR="00DB5586">
        <w:rPr>
          <w:sz w:val="20"/>
        </w:rPr>
        <w:tab/>
        <w:t>Fr. 09.50</w:t>
      </w:r>
      <w:r w:rsidR="005D1898">
        <w:rPr>
          <w:sz w:val="20"/>
        </w:rPr>
        <w:br/>
      </w:r>
      <w:r w:rsidR="00104A04">
        <w:rPr>
          <w:sz w:val="20"/>
          <w:u w:val="single"/>
        </w:rPr>
        <w:t>Besonderes</w:t>
      </w:r>
      <w:r w:rsidR="009D7E7B" w:rsidRPr="00D83C0A">
        <w:rPr>
          <w:sz w:val="20"/>
          <w:u w:val="single"/>
        </w:rPr>
        <w:t>:</w:t>
      </w:r>
      <w:r w:rsidR="005D1898">
        <w:rPr>
          <w:sz w:val="20"/>
        </w:rPr>
        <w:tab/>
      </w:r>
      <w:r w:rsidR="00D83C0A">
        <w:rPr>
          <w:sz w:val="20"/>
        </w:rPr>
        <w:t>Jeder wählt seine Getränke zum Essen selbst</w:t>
      </w:r>
      <w:r w:rsidR="00CF209A">
        <w:rPr>
          <w:sz w:val="20"/>
        </w:rPr>
        <w:t>.</w:t>
      </w:r>
      <w:r w:rsidR="001861A2">
        <w:rPr>
          <w:sz w:val="20"/>
        </w:rPr>
        <w:br/>
      </w:r>
      <w:r w:rsidR="001861A2">
        <w:rPr>
          <w:sz w:val="20"/>
        </w:rPr>
        <w:tab/>
      </w:r>
      <w:proofErr w:type="spellStart"/>
      <w:r w:rsidR="001861A2" w:rsidRPr="001861A2">
        <w:rPr>
          <w:color w:val="EE0000"/>
          <w:sz w:val="20"/>
        </w:rPr>
        <w:t>Menuänderugen</w:t>
      </w:r>
      <w:proofErr w:type="spellEnd"/>
      <w:r w:rsidR="001861A2" w:rsidRPr="001861A2">
        <w:rPr>
          <w:color w:val="EE0000"/>
          <w:sz w:val="20"/>
        </w:rPr>
        <w:t xml:space="preserve"> vor Ort können nicht mehr berücksichtigt werden.</w:t>
      </w:r>
    </w:p>
    <w:p w14:paraId="646C26BB" w14:textId="77777777" w:rsidR="00985308" w:rsidRPr="006B3B32" w:rsidRDefault="005D1898" w:rsidP="00B42065">
      <w:pPr>
        <w:pStyle w:val="StandardAnrede"/>
        <w:keepNext w:val="0"/>
        <w:tabs>
          <w:tab w:val="left" w:pos="2977"/>
          <w:tab w:val="left" w:pos="4253"/>
          <w:tab w:val="left" w:pos="5387"/>
        </w:tabs>
        <w:spacing w:before="240" w:after="120"/>
        <w:ind w:left="2974" w:hanging="1840"/>
        <w:rPr>
          <w:sz w:val="20"/>
        </w:rPr>
      </w:pPr>
      <w:r w:rsidRPr="00D83C0A">
        <w:rPr>
          <w:sz w:val="20"/>
          <w:u w:val="single"/>
        </w:rPr>
        <w:t>Kosten</w:t>
      </w:r>
      <w:r w:rsidR="00D83C0A" w:rsidRPr="00D83C0A">
        <w:rPr>
          <w:sz w:val="20"/>
          <w:u w:val="single"/>
        </w:rPr>
        <w:t>:</w:t>
      </w:r>
      <w:r w:rsidR="009B46DF" w:rsidRPr="006B3B32">
        <w:rPr>
          <w:sz w:val="20"/>
        </w:rPr>
        <w:tab/>
      </w:r>
      <w:r w:rsidR="009B791E">
        <w:rPr>
          <w:sz w:val="20"/>
        </w:rPr>
        <w:t xml:space="preserve">Das Essen und </w:t>
      </w:r>
      <w:r w:rsidR="00467094">
        <w:rPr>
          <w:sz w:val="20"/>
        </w:rPr>
        <w:t>die</w:t>
      </w:r>
      <w:r w:rsidR="00B27C16">
        <w:rPr>
          <w:sz w:val="20"/>
        </w:rPr>
        <w:t xml:space="preserve"> Getränke</w:t>
      </w:r>
      <w:r w:rsidR="009B791E">
        <w:rPr>
          <w:sz w:val="20"/>
        </w:rPr>
        <w:t xml:space="preserve"> werden durch die Teilnehmer direkt bezahlt.</w:t>
      </w:r>
    </w:p>
    <w:p w14:paraId="2416C813" w14:textId="49712C38" w:rsidR="005F493F" w:rsidRDefault="009B46DF" w:rsidP="00ED487A">
      <w:pPr>
        <w:pStyle w:val="StandardAnrede"/>
        <w:keepNext w:val="0"/>
        <w:tabs>
          <w:tab w:val="left" w:pos="2977"/>
          <w:tab w:val="left" w:pos="5670"/>
        </w:tabs>
        <w:spacing w:before="240" w:after="120"/>
        <w:ind w:left="2964" w:hanging="1830"/>
        <w:rPr>
          <w:sz w:val="20"/>
        </w:rPr>
      </w:pPr>
      <w:r w:rsidRPr="00CC5093">
        <w:rPr>
          <w:sz w:val="20"/>
          <w:u w:val="single"/>
        </w:rPr>
        <w:t>Anmeldung:</w:t>
      </w:r>
      <w:r w:rsidRPr="006B3B32">
        <w:rPr>
          <w:sz w:val="20"/>
        </w:rPr>
        <w:t xml:space="preserve"> </w:t>
      </w:r>
      <w:r w:rsidRPr="006B3B32">
        <w:rPr>
          <w:sz w:val="20"/>
        </w:rPr>
        <w:tab/>
      </w:r>
      <w:r w:rsidR="00ED487A">
        <w:rPr>
          <w:sz w:val="20"/>
        </w:rPr>
        <w:tab/>
      </w:r>
      <w:r w:rsidRPr="006B3B32">
        <w:rPr>
          <w:sz w:val="20"/>
        </w:rPr>
        <w:t xml:space="preserve">Bis spätestens am </w:t>
      </w:r>
      <w:r w:rsidR="008B3C5B">
        <w:rPr>
          <w:sz w:val="20"/>
        </w:rPr>
        <w:t xml:space="preserve">Mittwoch, </w:t>
      </w:r>
      <w:r w:rsidR="00381669">
        <w:rPr>
          <w:sz w:val="20"/>
        </w:rPr>
        <w:t>28</w:t>
      </w:r>
      <w:r w:rsidR="008B3C5B">
        <w:rPr>
          <w:sz w:val="20"/>
        </w:rPr>
        <w:t>.</w:t>
      </w:r>
      <w:r w:rsidR="00467094">
        <w:rPr>
          <w:sz w:val="20"/>
        </w:rPr>
        <w:t xml:space="preserve"> Oktober 202</w:t>
      </w:r>
      <w:r w:rsidR="008F6302">
        <w:rPr>
          <w:sz w:val="20"/>
        </w:rPr>
        <w:t>6</w:t>
      </w:r>
      <w:r w:rsidRPr="006B3B32">
        <w:rPr>
          <w:sz w:val="20"/>
        </w:rPr>
        <w:t xml:space="preserve"> mit </w:t>
      </w:r>
      <w:r w:rsidR="0082718C">
        <w:rPr>
          <w:sz w:val="20"/>
        </w:rPr>
        <w:t>nach</w:t>
      </w:r>
      <w:r w:rsidRPr="006B3B32">
        <w:rPr>
          <w:sz w:val="20"/>
        </w:rPr>
        <w:t>stehendem Talon</w:t>
      </w:r>
      <w:r w:rsidR="00552930">
        <w:rPr>
          <w:sz w:val="20"/>
        </w:rPr>
        <w:t>,</w:t>
      </w:r>
      <w:r w:rsidR="00D52484">
        <w:rPr>
          <w:sz w:val="20"/>
        </w:rPr>
        <w:br/>
      </w:r>
      <w:r w:rsidR="00D52484" w:rsidRPr="006B3B32">
        <w:rPr>
          <w:sz w:val="20"/>
        </w:rPr>
        <w:t xml:space="preserve">per E-Mail an </w:t>
      </w:r>
      <w:hyperlink r:id="rId8" w:history="1">
        <w:r w:rsidR="00552930" w:rsidRPr="0031598B">
          <w:rPr>
            <w:rStyle w:val="Hyperlink"/>
            <w:b/>
            <w:sz w:val="20"/>
          </w:rPr>
          <w:t>spiezer1950@hispeed.ch</w:t>
        </w:r>
      </w:hyperlink>
      <w:r w:rsidR="00552930">
        <w:rPr>
          <w:b/>
          <w:sz w:val="20"/>
        </w:rPr>
        <w:t xml:space="preserve"> </w:t>
      </w:r>
      <w:r w:rsidR="00552930" w:rsidRPr="00552930">
        <w:rPr>
          <w:bCs/>
          <w:sz w:val="20"/>
        </w:rPr>
        <w:t>oder vi</w:t>
      </w:r>
      <w:r w:rsidR="007A7EB6">
        <w:rPr>
          <w:bCs/>
          <w:sz w:val="20"/>
        </w:rPr>
        <w:t xml:space="preserve">a </w:t>
      </w:r>
      <w:r w:rsidR="007A7EB6" w:rsidRPr="007A7EB6">
        <w:rPr>
          <w:bCs/>
          <w:sz w:val="20"/>
        </w:rPr>
        <w:t>www.jahrgang1950-spiez.ch</w:t>
      </w:r>
      <w:r w:rsidR="00D96AB3">
        <w:rPr>
          <w:sz w:val="20"/>
        </w:rPr>
        <w:t>.</w:t>
      </w:r>
      <w:r w:rsidR="00D52484">
        <w:rPr>
          <w:b/>
          <w:sz w:val="20"/>
        </w:rPr>
        <w:br/>
      </w:r>
      <w:r w:rsidR="00D52484">
        <w:rPr>
          <w:sz w:val="20"/>
        </w:rPr>
        <w:t>Die Anmeldung ist verbindlich</w:t>
      </w:r>
      <w:r w:rsidR="00186E56">
        <w:rPr>
          <w:sz w:val="20"/>
        </w:rPr>
        <w:t>.</w:t>
      </w:r>
      <w:r w:rsidR="00D52484">
        <w:rPr>
          <w:sz w:val="20"/>
        </w:rPr>
        <w:t xml:space="preserve"> Im Verhinderungsfall bitte unbedingt abmelden.</w:t>
      </w:r>
    </w:p>
    <w:p w14:paraId="19064936" w14:textId="77777777" w:rsidR="00336F88" w:rsidRPr="00336F88" w:rsidRDefault="00336F88" w:rsidP="00D52484">
      <w:pPr>
        <w:pStyle w:val="StandardAnrede"/>
        <w:keepNext w:val="0"/>
        <w:tabs>
          <w:tab w:val="left" w:pos="2977"/>
          <w:tab w:val="left" w:pos="5670"/>
        </w:tabs>
        <w:spacing w:before="240" w:after="120"/>
        <w:ind w:left="2836" w:hanging="1702"/>
        <w:rPr>
          <w:sz w:val="20"/>
        </w:rPr>
      </w:pPr>
      <w:r>
        <w:rPr>
          <w:sz w:val="20"/>
        </w:rPr>
        <w:t>Der Vorstand hofft auf eine gute Beteiligung an diesem Anlass.</w:t>
      </w:r>
    </w:p>
    <w:p w14:paraId="21335AF6" w14:textId="1A9B9940" w:rsidR="005F493F" w:rsidRDefault="005F493F" w:rsidP="00D52484">
      <w:pPr>
        <w:pStyle w:val="StandardAnrede"/>
        <w:keepNext w:val="0"/>
        <w:tabs>
          <w:tab w:val="left" w:pos="1134"/>
          <w:tab w:val="left" w:pos="5670"/>
        </w:tabs>
        <w:spacing w:before="240" w:after="120"/>
        <w:rPr>
          <w:sz w:val="20"/>
        </w:rPr>
      </w:pPr>
      <w:r w:rsidRPr="006B3B32">
        <w:rPr>
          <w:sz w:val="20"/>
        </w:rPr>
        <w:t>Freundl</w:t>
      </w:r>
      <w:r>
        <w:rPr>
          <w:sz w:val="20"/>
        </w:rPr>
        <w:t>iche Grüsse</w:t>
      </w:r>
      <w:r w:rsidRPr="006B3B32">
        <w:rPr>
          <w:sz w:val="20"/>
        </w:rPr>
        <w:br/>
      </w:r>
      <w:r w:rsidRPr="008D1939">
        <w:rPr>
          <w:b/>
          <w:sz w:val="20"/>
        </w:rPr>
        <w:t>OK Jahrgänger 1950</w:t>
      </w:r>
      <w:r>
        <w:rPr>
          <w:b/>
          <w:sz w:val="20"/>
        </w:rPr>
        <w:br/>
      </w:r>
      <w:r>
        <w:rPr>
          <w:b/>
          <w:sz w:val="20"/>
        </w:rPr>
        <w:br/>
      </w:r>
      <w:r w:rsidR="00552930">
        <w:rPr>
          <w:sz w:val="20"/>
        </w:rPr>
        <w:t xml:space="preserve">Beat Zingg, Christoph Lehmann, </w:t>
      </w:r>
      <w:r w:rsidR="00467094">
        <w:rPr>
          <w:sz w:val="20"/>
        </w:rPr>
        <w:t>Werner Laubscher</w:t>
      </w:r>
    </w:p>
    <w:p w14:paraId="4A3547A3" w14:textId="3C85C488" w:rsidR="007802A3" w:rsidRPr="0063769F" w:rsidRDefault="004A08C5" w:rsidP="008B3C5B">
      <w:pPr>
        <w:pStyle w:val="StandardAnrede"/>
        <w:keepNext w:val="0"/>
        <w:tabs>
          <w:tab w:val="left" w:pos="2977"/>
          <w:tab w:val="left" w:pos="9214"/>
        </w:tabs>
        <w:spacing w:before="240" w:after="120"/>
      </w:pPr>
      <w:r w:rsidRPr="00717BE3">
        <w:rPr>
          <w:b/>
          <w:sz w:val="20"/>
          <w:u w:val="single"/>
        </w:rPr>
        <w:t>Vorschau Jahr</w:t>
      </w:r>
      <w:r w:rsidR="0082718C">
        <w:rPr>
          <w:b/>
          <w:sz w:val="20"/>
          <w:u w:val="single"/>
        </w:rPr>
        <w:t xml:space="preserve">esprogramm </w:t>
      </w:r>
      <w:r w:rsidRPr="00717BE3">
        <w:rPr>
          <w:b/>
          <w:sz w:val="20"/>
          <w:u w:val="single"/>
        </w:rPr>
        <w:t>20</w:t>
      </w:r>
      <w:r w:rsidR="00FB53C6">
        <w:rPr>
          <w:b/>
          <w:sz w:val="20"/>
          <w:u w:val="single"/>
        </w:rPr>
        <w:t>2</w:t>
      </w:r>
      <w:r w:rsidR="00CC6CC9">
        <w:rPr>
          <w:b/>
          <w:sz w:val="20"/>
          <w:u w:val="single"/>
        </w:rPr>
        <w:t>7</w:t>
      </w:r>
      <w:r w:rsidRPr="00717BE3">
        <w:rPr>
          <w:b/>
          <w:sz w:val="20"/>
          <w:u w:val="single"/>
        </w:rPr>
        <w:t>:</w:t>
      </w:r>
      <w:r>
        <w:rPr>
          <w:b/>
          <w:sz w:val="20"/>
        </w:rPr>
        <w:t xml:space="preserve"> </w:t>
      </w:r>
      <w:r w:rsidR="00AA7C35">
        <w:rPr>
          <w:b/>
          <w:sz w:val="20"/>
        </w:rPr>
        <w:br/>
      </w:r>
      <w:r w:rsidR="008B3C5B">
        <w:rPr>
          <w:sz w:val="20"/>
        </w:rPr>
        <w:t xml:space="preserve">(Nähere </w:t>
      </w:r>
      <w:r>
        <w:rPr>
          <w:sz w:val="20"/>
        </w:rPr>
        <w:t xml:space="preserve">Informationen </w:t>
      </w:r>
      <w:r w:rsidR="00071EF1">
        <w:rPr>
          <w:sz w:val="20"/>
        </w:rPr>
        <w:t xml:space="preserve">folgen </w:t>
      </w:r>
      <w:r w:rsidRPr="00A16596">
        <w:rPr>
          <w:sz w:val="20"/>
        </w:rPr>
        <w:t xml:space="preserve">am </w:t>
      </w:r>
      <w:r w:rsidR="00CC3156">
        <w:rPr>
          <w:sz w:val="20"/>
        </w:rPr>
        <w:t>0</w:t>
      </w:r>
      <w:r w:rsidR="00467094">
        <w:rPr>
          <w:sz w:val="20"/>
        </w:rPr>
        <w:t>4</w:t>
      </w:r>
      <w:r w:rsidRPr="00A16596">
        <w:rPr>
          <w:sz w:val="20"/>
        </w:rPr>
        <w:t>. November 20</w:t>
      </w:r>
      <w:r w:rsidR="00B27C16">
        <w:rPr>
          <w:sz w:val="20"/>
        </w:rPr>
        <w:t>2</w:t>
      </w:r>
      <w:r w:rsidR="00552930">
        <w:rPr>
          <w:sz w:val="20"/>
        </w:rPr>
        <w:t>6</w:t>
      </w:r>
      <w:r w:rsidRPr="00A16596">
        <w:rPr>
          <w:sz w:val="20"/>
        </w:rPr>
        <w:t>)</w:t>
      </w:r>
      <w:r w:rsidR="00186E56">
        <w:rPr>
          <w:sz w:val="20"/>
        </w:rPr>
        <w:tab/>
      </w:r>
      <w:r w:rsidR="00074736" w:rsidRPr="00074736">
        <w:rPr>
          <w:sz w:val="20"/>
          <w:u w:val="single"/>
        </w:rPr>
        <w:t>Verantwortlich</w:t>
      </w:r>
      <w:r w:rsidR="00074736">
        <w:rPr>
          <w:sz w:val="20"/>
        </w:rPr>
        <w:br/>
      </w:r>
      <w:r w:rsidR="00434B3F">
        <w:t>Do</w:t>
      </w:r>
      <w:r w:rsidR="00694A36">
        <w:t xml:space="preserve"> </w:t>
      </w:r>
      <w:r w:rsidR="00AA5EEC">
        <w:t>0</w:t>
      </w:r>
      <w:r w:rsidR="00434B3F">
        <w:t>4</w:t>
      </w:r>
      <w:r w:rsidR="00694A36">
        <w:t xml:space="preserve">. </w:t>
      </w:r>
      <w:r w:rsidR="00074736">
        <w:t>März 20</w:t>
      </w:r>
      <w:r w:rsidR="009F5322">
        <w:t>2</w:t>
      </w:r>
      <w:r w:rsidR="00AA5EEC">
        <w:t>7</w:t>
      </w:r>
      <w:r w:rsidR="00CC3156">
        <w:tab/>
      </w:r>
      <w:r w:rsidR="00074736">
        <w:t xml:space="preserve">Bowling im „Timeout“ BEO Center </w:t>
      </w:r>
      <w:proofErr w:type="spellStart"/>
      <w:r w:rsidR="00074736">
        <w:t>Spiezwiler</w:t>
      </w:r>
      <w:proofErr w:type="spellEnd"/>
      <w:r w:rsidR="00074736">
        <w:tab/>
      </w:r>
      <w:r w:rsidR="00AA5EEC">
        <w:t>Beat Zingg</w:t>
      </w:r>
      <w:r w:rsidR="00074736">
        <w:br/>
      </w:r>
      <w:r w:rsidR="009F5322">
        <w:tab/>
      </w:r>
      <w:r w:rsidR="00EE0555">
        <w:t>Bowling</w:t>
      </w:r>
      <w:r w:rsidR="00074736">
        <w:t xml:space="preserve">: 15.00 bis </w:t>
      </w:r>
      <w:proofErr w:type="spellStart"/>
      <w:r w:rsidR="00074736">
        <w:t>ca</w:t>
      </w:r>
      <w:proofErr w:type="spellEnd"/>
      <w:r w:rsidR="00074736">
        <w:t xml:space="preserve"> 17.</w:t>
      </w:r>
      <w:r w:rsidR="002E1984">
        <w:t>0</w:t>
      </w:r>
      <w:r w:rsidR="00074736">
        <w:t>0 Uhr</w:t>
      </w:r>
      <w:r w:rsidR="00074736">
        <w:br/>
      </w:r>
      <w:r w:rsidR="00CC3156">
        <w:tab/>
      </w:r>
      <w:r w:rsidR="00EE0555">
        <w:t>A</w:t>
      </w:r>
      <w:r w:rsidR="00074736">
        <w:t xml:space="preserve">b 17.30 Uhr </w:t>
      </w:r>
      <w:proofErr w:type="spellStart"/>
      <w:r w:rsidR="002E1984">
        <w:t>Apèro</w:t>
      </w:r>
      <w:proofErr w:type="spellEnd"/>
      <w:r w:rsidR="002E1984">
        <w:t xml:space="preserve"> / </w:t>
      </w:r>
      <w:proofErr w:type="spellStart"/>
      <w:r w:rsidR="00E802DC">
        <w:t>Spaghettiplausch</w:t>
      </w:r>
      <w:proofErr w:type="spellEnd"/>
      <w:r w:rsidR="00074736">
        <w:t xml:space="preserve"> </w:t>
      </w:r>
      <w:r w:rsidR="00467094">
        <w:t>im Café Wyler</w:t>
      </w:r>
      <w:r w:rsidR="008B3C5B">
        <w:tab/>
        <w:t>Vorstand</w:t>
      </w:r>
      <w:r w:rsidR="00124AD4">
        <w:br/>
        <w:t>- Juni 202</w:t>
      </w:r>
      <w:r w:rsidR="001861A2">
        <w:t>7</w:t>
      </w:r>
      <w:r w:rsidR="00124AD4">
        <w:tab/>
        <w:t>Jahresausflug 202</w:t>
      </w:r>
      <w:r w:rsidR="001861A2">
        <w:t>7</w:t>
      </w:r>
      <w:r w:rsidR="00E802DC">
        <w:t xml:space="preserve"> / Datum und Ort in Planung</w:t>
      </w:r>
      <w:r w:rsidR="00124AD4">
        <w:tab/>
      </w:r>
      <w:r w:rsidR="00C14EA9">
        <w:t>Vorstand</w:t>
      </w:r>
      <w:r w:rsidR="00C14EA9">
        <w:br/>
      </w:r>
      <w:r w:rsidR="00124AD4" w:rsidRPr="0063769F">
        <w:t>Di</w:t>
      </w:r>
      <w:r w:rsidR="00336F88" w:rsidRPr="0063769F">
        <w:t xml:space="preserve"> </w:t>
      </w:r>
      <w:r w:rsidR="00124AD4" w:rsidRPr="0063769F">
        <w:t>1</w:t>
      </w:r>
      <w:r w:rsidR="001861A2" w:rsidRPr="0063769F">
        <w:t>0</w:t>
      </w:r>
      <w:r w:rsidR="004F2EAF" w:rsidRPr="0063769F">
        <w:t xml:space="preserve">. </w:t>
      </w:r>
      <w:r w:rsidR="00124AD4" w:rsidRPr="0063769F">
        <w:t>Aug.</w:t>
      </w:r>
      <w:r w:rsidR="00074736" w:rsidRPr="0063769F">
        <w:t xml:space="preserve"> 20</w:t>
      </w:r>
      <w:r w:rsidR="00CC3156" w:rsidRPr="0063769F">
        <w:t>2</w:t>
      </w:r>
      <w:r w:rsidR="001861A2" w:rsidRPr="0063769F">
        <w:t>7</w:t>
      </w:r>
      <w:r w:rsidR="00694A36" w:rsidRPr="0063769F">
        <w:t xml:space="preserve"> </w:t>
      </w:r>
      <w:r w:rsidR="0051040C" w:rsidRPr="0063769F">
        <w:tab/>
      </w:r>
      <w:proofErr w:type="spellStart"/>
      <w:r w:rsidR="00074736" w:rsidRPr="0063769F">
        <w:t>Brät</w:t>
      </w:r>
      <w:r w:rsidR="00707911" w:rsidRPr="0063769F">
        <w:t>li</w:t>
      </w:r>
      <w:r w:rsidR="00074736" w:rsidRPr="0063769F">
        <w:t>tag</w:t>
      </w:r>
      <w:proofErr w:type="spellEnd"/>
      <w:r w:rsidR="00074736" w:rsidRPr="0063769F">
        <w:t xml:space="preserve"> an der Kander </w:t>
      </w:r>
      <w:r w:rsidR="00071EF1" w:rsidRPr="0063769F">
        <w:t>ab 11.00 Uhr</w:t>
      </w:r>
      <w:r w:rsidR="00074736" w:rsidRPr="0063769F">
        <w:tab/>
        <w:t>Beat Zingg</w:t>
      </w:r>
      <w:r w:rsidR="004F2EAF" w:rsidRPr="0063769F">
        <w:br/>
      </w:r>
      <w:r w:rsidR="00E34AEA" w:rsidRPr="0063769F">
        <w:t>Mi</w:t>
      </w:r>
      <w:r w:rsidR="000B764E" w:rsidRPr="0063769F">
        <w:t xml:space="preserve"> </w:t>
      </w:r>
      <w:r w:rsidR="00E34AEA" w:rsidRPr="0063769F">
        <w:t>1</w:t>
      </w:r>
      <w:r w:rsidR="001861A2" w:rsidRPr="0063769F">
        <w:t>0</w:t>
      </w:r>
      <w:r w:rsidR="000B764E" w:rsidRPr="0063769F">
        <w:t xml:space="preserve">. </w:t>
      </w:r>
      <w:r w:rsidR="00074736" w:rsidRPr="0063769F">
        <w:t>Nov 20</w:t>
      </w:r>
      <w:r w:rsidR="00FB53C6" w:rsidRPr="0063769F">
        <w:t>2</w:t>
      </w:r>
      <w:r w:rsidR="001861A2" w:rsidRPr="0063769F">
        <w:t>7</w:t>
      </w:r>
      <w:r w:rsidR="000B764E" w:rsidRPr="0063769F">
        <w:tab/>
      </w:r>
      <w:r w:rsidR="00B64757" w:rsidRPr="0063769F">
        <w:t>Jahresabschluss 20</w:t>
      </w:r>
      <w:r w:rsidR="00616822" w:rsidRPr="0063769F">
        <w:t>2</w:t>
      </w:r>
      <w:r w:rsidR="001861A2" w:rsidRPr="0063769F">
        <w:t>7</w:t>
      </w:r>
      <w:r w:rsidR="008B3C5B" w:rsidRPr="0063769F">
        <w:t xml:space="preserve">, </w:t>
      </w:r>
      <w:r w:rsidR="002213EC" w:rsidRPr="0063769F">
        <w:t xml:space="preserve">Café Wyler </w:t>
      </w:r>
      <w:r w:rsidR="002213EC" w:rsidRPr="0063769F">
        <w:br/>
      </w:r>
      <w:r w:rsidR="002213EC" w:rsidRPr="0063769F">
        <w:tab/>
      </w:r>
      <w:r w:rsidR="008B3C5B" w:rsidRPr="0063769F">
        <w:t xml:space="preserve">13.00 Uhr </w:t>
      </w:r>
      <w:proofErr w:type="spellStart"/>
      <w:r w:rsidR="008B3C5B" w:rsidRPr="0063769F">
        <w:t>Apèro</w:t>
      </w:r>
      <w:proofErr w:type="spellEnd"/>
      <w:r w:rsidR="008B3C5B" w:rsidRPr="0063769F">
        <w:t xml:space="preserve"> anschliessend</w:t>
      </w:r>
      <w:r w:rsidR="002213EC" w:rsidRPr="0063769F">
        <w:t xml:space="preserve"> </w:t>
      </w:r>
      <w:r w:rsidR="008B3C5B" w:rsidRPr="0063769F">
        <w:t>Mittagessen</w:t>
      </w:r>
      <w:r w:rsidR="008B3C5B" w:rsidRPr="0063769F">
        <w:tab/>
        <w:t>Vorstand</w:t>
      </w:r>
      <w:r w:rsidR="00074736" w:rsidRPr="0063769F">
        <w:br/>
      </w:r>
    </w:p>
    <w:sectPr w:rsidR="007802A3" w:rsidRPr="0063769F" w:rsidSect="0063769F">
      <w:headerReference w:type="default" r:id="rId9"/>
      <w:headerReference w:type="first" r:id="rId10"/>
      <w:pgSz w:w="11901" w:h="16829" w:code="9"/>
      <w:pgMar w:top="284" w:right="510" w:bottom="284" w:left="567" w:header="737" w:footer="73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1401B" w14:textId="77777777" w:rsidR="00B73D66" w:rsidRDefault="00B73D66">
      <w:r>
        <w:separator/>
      </w:r>
    </w:p>
  </w:endnote>
  <w:endnote w:type="continuationSeparator" w:id="0">
    <w:p w14:paraId="0DB2ABA9" w14:textId="77777777" w:rsidR="00B73D66" w:rsidRDefault="00B73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4A9F7" w14:textId="77777777" w:rsidR="00B73D66" w:rsidRDefault="00B73D66">
      <w:r>
        <w:separator/>
      </w:r>
    </w:p>
  </w:footnote>
  <w:footnote w:type="continuationSeparator" w:id="0">
    <w:p w14:paraId="232FA673" w14:textId="77777777" w:rsidR="00B73D66" w:rsidRDefault="00B73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485"/>
      <w:gridCol w:w="5485"/>
    </w:tblGrid>
    <w:tr w:rsidR="00A512CD" w14:paraId="7D28B19A" w14:textId="77777777">
      <w:tc>
        <w:tcPr>
          <w:tcW w:w="5485" w:type="dxa"/>
        </w:tcPr>
        <w:p w14:paraId="11AD4B28" w14:textId="77777777" w:rsidR="00A512CD" w:rsidRDefault="00A512CD">
          <w:pPr>
            <w:pStyle w:val="Kopfzeile"/>
            <w:ind w:left="0"/>
            <w:jc w:val="right"/>
          </w:pPr>
        </w:p>
      </w:tc>
      <w:tc>
        <w:tcPr>
          <w:tcW w:w="5485" w:type="dxa"/>
        </w:tcPr>
        <w:p w14:paraId="4028ED69" w14:textId="77777777" w:rsidR="00A512CD" w:rsidRDefault="00A512CD">
          <w:pPr>
            <w:pStyle w:val="Kopfzeile"/>
            <w:ind w:left="0"/>
            <w:jc w:val="right"/>
          </w:pPr>
          <w:bookmarkStart w:id="4" w:name="logo2"/>
          <w:bookmarkEnd w:id="4"/>
        </w:p>
      </w:tc>
    </w:tr>
  </w:tbl>
  <w:p w14:paraId="1D3266B2" w14:textId="77777777" w:rsidR="00A512CD" w:rsidRDefault="00A512CD">
    <w:pPr>
      <w:pStyle w:val="Kopfzeile"/>
      <w:jc w:val="right"/>
    </w:pPr>
  </w:p>
  <w:p w14:paraId="319A76FC" w14:textId="77777777" w:rsidR="00A512CD" w:rsidRDefault="00A512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67A3A" w14:textId="4C6649F9" w:rsidR="00A512CD" w:rsidRDefault="00C34FE4">
    <w:r>
      <w:rPr>
        <w:noProof/>
      </w:rPr>
      <w:drawing>
        <wp:anchor distT="0" distB="0" distL="114300" distR="114300" simplePos="0" relativeHeight="251657728" behindDoc="0" locked="0" layoutInCell="1" allowOverlap="1" wp14:anchorId="6B81C6E4" wp14:editId="4893F97C">
          <wp:simplePos x="0" y="0"/>
          <wp:positionH relativeFrom="column">
            <wp:posOffset>3806190</wp:posOffset>
          </wp:positionH>
          <wp:positionV relativeFrom="paragraph">
            <wp:posOffset>232410</wp:posOffset>
          </wp:positionV>
          <wp:extent cx="2286000" cy="630555"/>
          <wp:effectExtent l="0" t="0" r="0" b="0"/>
          <wp:wrapTopAndBottom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631" w:type="dxa"/>
      <w:tblInd w:w="354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7"/>
      <w:gridCol w:w="10134"/>
    </w:tblGrid>
    <w:tr w:rsidR="00A512CD" w14:paraId="236727F2" w14:textId="77777777" w:rsidTr="00F856C7">
      <w:trPr>
        <w:trHeight w:val="264"/>
      </w:trPr>
      <w:tc>
        <w:tcPr>
          <w:tcW w:w="497" w:type="dxa"/>
          <w:tcBorders>
            <w:right w:val="nil"/>
          </w:tcBorders>
        </w:tcPr>
        <w:p w14:paraId="065BFBA3" w14:textId="77777777" w:rsidR="00A512CD" w:rsidRDefault="00A512CD">
          <w:pPr>
            <w:pStyle w:val="Kopfzeile"/>
            <w:ind w:left="0"/>
          </w:pPr>
        </w:p>
      </w:tc>
      <w:tc>
        <w:tcPr>
          <w:tcW w:w="10134" w:type="dxa"/>
          <w:tcBorders>
            <w:top w:val="nil"/>
            <w:left w:val="nil"/>
            <w:bottom w:val="nil"/>
          </w:tcBorders>
        </w:tcPr>
        <w:p w14:paraId="11D13EE9" w14:textId="77777777" w:rsidR="00A512CD" w:rsidRPr="008D1939" w:rsidRDefault="00A512CD">
          <w:pPr>
            <w:pStyle w:val="Kopfzeile"/>
            <w:ind w:left="355" w:hanging="142"/>
            <w:rPr>
              <w:b/>
              <w:sz w:val="40"/>
            </w:rPr>
          </w:pPr>
          <w:r w:rsidRPr="008D1939">
            <w:rPr>
              <w:b/>
              <w:sz w:val="40"/>
            </w:rPr>
            <w:t>Jahrgänger 1950</w:t>
          </w:r>
        </w:p>
      </w:tc>
    </w:tr>
  </w:tbl>
  <w:p w14:paraId="47742456" w14:textId="77777777" w:rsidR="00A512CD" w:rsidRDefault="00A512CD">
    <w:pPr>
      <w:pStyle w:val="Kopfzeile"/>
      <w:ind w:left="0"/>
      <w:rPr>
        <w:sz w:val="12"/>
      </w:rPr>
    </w:pPr>
  </w:p>
  <w:p w14:paraId="4DA2E4A3" w14:textId="77777777" w:rsidR="00A512CD" w:rsidRDefault="00A512CD">
    <w:pPr>
      <w:pStyle w:val="Kopfzeile"/>
      <w:ind w:left="0"/>
    </w:pPr>
  </w:p>
  <w:p w14:paraId="7D2A228B" w14:textId="77777777" w:rsidR="00A512CD" w:rsidRDefault="00A512CD">
    <w:pPr>
      <w:pStyle w:val="Kopfzeile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27C87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FFFFFFFF"/>
    <w:lvl w:ilvl="0">
      <w:start w:val="1"/>
      <w:numFmt w:val="ordinal"/>
      <w:pStyle w:val="berschrift1"/>
      <w:lvlText w:val="%1"/>
      <w:legacy w:legacy="1" w:legacySpace="144" w:legacyIndent="0"/>
      <w:lvlJc w:val="left"/>
    </w:lvl>
    <w:lvl w:ilvl="1">
      <w:start w:val="1"/>
      <w:numFmt w:val="ordinal"/>
      <w:pStyle w:val="berschrift2"/>
      <w:lvlText w:val="%1%2"/>
      <w:legacy w:legacy="1" w:legacySpace="144" w:legacyIndent="0"/>
      <w:lvlJc w:val="left"/>
    </w:lvl>
    <w:lvl w:ilvl="2">
      <w:start w:val="1"/>
      <w:numFmt w:val="ordinal"/>
      <w:pStyle w:val="berschrift3"/>
      <w:lvlText w:val="%1%2%3"/>
      <w:legacy w:legacy="1" w:legacySpace="144" w:legacyIndent="0"/>
      <w:lvlJc w:val="left"/>
    </w:lvl>
    <w:lvl w:ilvl="3">
      <w:start w:val="1"/>
      <w:numFmt w:val="ordinal"/>
      <w:pStyle w:val="berschrift4"/>
      <w:lvlText w:val="%1%2%3%4"/>
      <w:legacy w:legacy="1" w:legacySpace="144" w:legacyIndent="0"/>
      <w:lvlJc w:val="left"/>
      <w:pPr>
        <w:ind w:left="3856" w:firstLine="0"/>
      </w:pPr>
    </w:lvl>
    <w:lvl w:ilvl="4">
      <w:start w:val="1"/>
      <w:numFmt w:val="decimal"/>
      <w:pStyle w:val="berschrift5"/>
      <w:lvlText w:val="%1%2%3%4.%5"/>
      <w:legacy w:legacy="1" w:legacySpace="144" w:legacyIndent="0"/>
      <w:lvlJc w:val="left"/>
    </w:lvl>
    <w:lvl w:ilvl="5">
      <w:start w:val="1"/>
      <w:numFmt w:val="decimal"/>
      <w:pStyle w:val="berschrift6"/>
      <w:lvlText w:val="%1%2%3%4.%5.%6"/>
      <w:legacy w:legacy="1" w:legacySpace="144" w:legacyIndent="0"/>
      <w:lvlJc w:val="left"/>
    </w:lvl>
    <w:lvl w:ilvl="6">
      <w:start w:val="1"/>
      <w:numFmt w:val="decimal"/>
      <w:pStyle w:val="berschrift7"/>
      <w:lvlText w:val="%1%2%3%4.%5.%6.%7"/>
      <w:legacy w:legacy="1" w:legacySpace="144" w:legacyIndent="0"/>
      <w:lvlJc w:val="left"/>
    </w:lvl>
    <w:lvl w:ilvl="7">
      <w:start w:val="1"/>
      <w:numFmt w:val="decimal"/>
      <w:pStyle w:val="berschrift8"/>
      <w:lvlText w:val="%1%2%3%4.%5.%6.%7.%8"/>
      <w:legacy w:legacy="1" w:legacySpace="144" w:legacyIndent="0"/>
      <w:lvlJc w:val="left"/>
    </w:lvl>
    <w:lvl w:ilvl="8">
      <w:start w:val="1"/>
      <w:numFmt w:val="decimal"/>
      <w:pStyle w:val="berschrift9"/>
      <w:lvlText w:val="%1%2%3%4.%5.%6.%7.%8.%9"/>
      <w:legacy w:legacy="1" w:legacySpace="144" w:legacyIndent="0"/>
      <w:lvlJc w:val="left"/>
    </w:lvl>
  </w:abstractNum>
  <w:abstractNum w:abstractNumId="2" w15:restartNumberingAfterBreak="0">
    <w:nsid w:val="03324C4F"/>
    <w:multiLevelType w:val="hybridMultilevel"/>
    <w:tmpl w:val="7EF4C4C6"/>
    <w:lvl w:ilvl="0" w:tplc="196ED2C6">
      <w:start w:val="8"/>
      <w:numFmt w:val="bullet"/>
      <w:lvlText w:val=""/>
      <w:lvlJc w:val="left"/>
      <w:pPr>
        <w:ind w:left="1494" w:hanging="360"/>
      </w:pPr>
      <w:rPr>
        <w:rFonts w:ascii="Wingdings" w:eastAsia="Times New Roman" w:hAnsi="Wingdings" w:cs="Times New Roman" w:hint="default"/>
      </w:rPr>
    </w:lvl>
    <w:lvl w:ilvl="1" w:tplc="0807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3A0517FB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2303153"/>
    <w:multiLevelType w:val="hybridMultilevel"/>
    <w:tmpl w:val="D9681BD4"/>
    <w:lvl w:ilvl="0" w:tplc="0807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Wingdings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Wingdings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Wingdings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43E61D5"/>
    <w:multiLevelType w:val="hybridMultilevel"/>
    <w:tmpl w:val="FFA28C5E"/>
    <w:lvl w:ilvl="0" w:tplc="000B0407">
      <w:start w:val="1"/>
      <w:numFmt w:val="bullet"/>
      <w:lvlText w:val="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672C5274"/>
    <w:multiLevelType w:val="multilevel"/>
    <w:tmpl w:val="51664716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6A033C2F"/>
    <w:multiLevelType w:val="hybridMultilevel"/>
    <w:tmpl w:val="51664716"/>
    <w:lvl w:ilvl="0" w:tplc="61E6139A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num w:numId="1" w16cid:durableId="1450931960">
    <w:abstractNumId w:val="1"/>
  </w:num>
  <w:num w:numId="2" w16cid:durableId="1468014317">
    <w:abstractNumId w:val="3"/>
  </w:num>
  <w:num w:numId="3" w16cid:durableId="792213166">
    <w:abstractNumId w:val="4"/>
  </w:num>
  <w:num w:numId="4" w16cid:durableId="2010325027">
    <w:abstractNumId w:val="7"/>
  </w:num>
  <w:num w:numId="5" w16cid:durableId="689456273">
    <w:abstractNumId w:val="6"/>
  </w:num>
  <w:num w:numId="6" w16cid:durableId="795835828">
    <w:abstractNumId w:val="5"/>
  </w:num>
  <w:num w:numId="7" w16cid:durableId="1109394698">
    <w:abstractNumId w:val="0"/>
  </w:num>
  <w:num w:numId="8" w16cid:durableId="174924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B1"/>
    <w:rsid w:val="000102CC"/>
    <w:rsid w:val="000138E6"/>
    <w:rsid w:val="00025291"/>
    <w:rsid w:val="00026FE8"/>
    <w:rsid w:val="0003526F"/>
    <w:rsid w:val="00046881"/>
    <w:rsid w:val="00055907"/>
    <w:rsid w:val="00071EF1"/>
    <w:rsid w:val="00074736"/>
    <w:rsid w:val="00080610"/>
    <w:rsid w:val="000822D3"/>
    <w:rsid w:val="00093D08"/>
    <w:rsid w:val="00097F95"/>
    <w:rsid w:val="000A53A2"/>
    <w:rsid w:val="000A7F88"/>
    <w:rsid w:val="000B1DD5"/>
    <w:rsid w:val="000B764E"/>
    <w:rsid w:val="000B77F0"/>
    <w:rsid w:val="000C5A13"/>
    <w:rsid w:val="000C5A5F"/>
    <w:rsid w:val="000C60AD"/>
    <w:rsid w:val="000C6FFA"/>
    <w:rsid w:val="000D4F81"/>
    <w:rsid w:val="000D5ABC"/>
    <w:rsid w:val="000D6FEA"/>
    <w:rsid w:val="000F1694"/>
    <w:rsid w:val="0010450C"/>
    <w:rsid w:val="00104A04"/>
    <w:rsid w:val="0011787B"/>
    <w:rsid w:val="00124AD4"/>
    <w:rsid w:val="00127ABA"/>
    <w:rsid w:val="00136879"/>
    <w:rsid w:val="00150320"/>
    <w:rsid w:val="00154DFF"/>
    <w:rsid w:val="00155EAC"/>
    <w:rsid w:val="00172B10"/>
    <w:rsid w:val="001861A2"/>
    <w:rsid w:val="00186E56"/>
    <w:rsid w:val="00191FC5"/>
    <w:rsid w:val="001A0129"/>
    <w:rsid w:val="001A0A58"/>
    <w:rsid w:val="001A662D"/>
    <w:rsid w:val="001D116F"/>
    <w:rsid w:val="001D5455"/>
    <w:rsid w:val="002074BF"/>
    <w:rsid w:val="002213EC"/>
    <w:rsid w:val="00250957"/>
    <w:rsid w:val="00270E9E"/>
    <w:rsid w:val="00283EB3"/>
    <w:rsid w:val="0028651A"/>
    <w:rsid w:val="00286FE9"/>
    <w:rsid w:val="00287DFF"/>
    <w:rsid w:val="00294C29"/>
    <w:rsid w:val="002964D2"/>
    <w:rsid w:val="002A632A"/>
    <w:rsid w:val="002B5755"/>
    <w:rsid w:val="002C779F"/>
    <w:rsid w:val="002C7A7D"/>
    <w:rsid w:val="002D4552"/>
    <w:rsid w:val="002E1984"/>
    <w:rsid w:val="002E4895"/>
    <w:rsid w:val="002F0D78"/>
    <w:rsid w:val="002F304C"/>
    <w:rsid w:val="002F7FBF"/>
    <w:rsid w:val="00314EAA"/>
    <w:rsid w:val="00336F88"/>
    <w:rsid w:val="00360F5B"/>
    <w:rsid w:val="00364C39"/>
    <w:rsid w:val="00370CD8"/>
    <w:rsid w:val="00372B22"/>
    <w:rsid w:val="0037746A"/>
    <w:rsid w:val="00381669"/>
    <w:rsid w:val="003A5DEA"/>
    <w:rsid w:val="003B58C1"/>
    <w:rsid w:val="003C2F68"/>
    <w:rsid w:val="003C38EA"/>
    <w:rsid w:val="003D0BC2"/>
    <w:rsid w:val="003D3080"/>
    <w:rsid w:val="003E4810"/>
    <w:rsid w:val="003E7BE9"/>
    <w:rsid w:val="00410BE8"/>
    <w:rsid w:val="00411D8D"/>
    <w:rsid w:val="004210A5"/>
    <w:rsid w:val="00425317"/>
    <w:rsid w:val="004272D3"/>
    <w:rsid w:val="00434B3F"/>
    <w:rsid w:val="00435945"/>
    <w:rsid w:val="00437317"/>
    <w:rsid w:val="004449AE"/>
    <w:rsid w:val="00446247"/>
    <w:rsid w:val="004516DB"/>
    <w:rsid w:val="0045399D"/>
    <w:rsid w:val="00465807"/>
    <w:rsid w:val="00467094"/>
    <w:rsid w:val="00467EF6"/>
    <w:rsid w:val="004A0084"/>
    <w:rsid w:val="004A08C5"/>
    <w:rsid w:val="004A1E0B"/>
    <w:rsid w:val="004A78A3"/>
    <w:rsid w:val="004C657A"/>
    <w:rsid w:val="004E0088"/>
    <w:rsid w:val="004F2EAF"/>
    <w:rsid w:val="00502408"/>
    <w:rsid w:val="0051040C"/>
    <w:rsid w:val="005145CA"/>
    <w:rsid w:val="005259A1"/>
    <w:rsid w:val="005362BE"/>
    <w:rsid w:val="00545E38"/>
    <w:rsid w:val="005477A8"/>
    <w:rsid w:val="00552930"/>
    <w:rsid w:val="00563823"/>
    <w:rsid w:val="005903D3"/>
    <w:rsid w:val="005A1641"/>
    <w:rsid w:val="005A1785"/>
    <w:rsid w:val="005A305A"/>
    <w:rsid w:val="005A3A77"/>
    <w:rsid w:val="005B65A2"/>
    <w:rsid w:val="005D1898"/>
    <w:rsid w:val="005E0C03"/>
    <w:rsid w:val="005E1736"/>
    <w:rsid w:val="005E5007"/>
    <w:rsid w:val="005E6018"/>
    <w:rsid w:val="005E619D"/>
    <w:rsid w:val="005F493F"/>
    <w:rsid w:val="005F6344"/>
    <w:rsid w:val="00604F3A"/>
    <w:rsid w:val="00606D29"/>
    <w:rsid w:val="00610F5F"/>
    <w:rsid w:val="00611ADA"/>
    <w:rsid w:val="00613853"/>
    <w:rsid w:val="00616822"/>
    <w:rsid w:val="00631548"/>
    <w:rsid w:val="00632360"/>
    <w:rsid w:val="0063769F"/>
    <w:rsid w:val="00643AAA"/>
    <w:rsid w:val="0065241D"/>
    <w:rsid w:val="00654846"/>
    <w:rsid w:val="006610C2"/>
    <w:rsid w:val="00665FD0"/>
    <w:rsid w:val="00672EAB"/>
    <w:rsid w:val="00681B10"/>
    <w:rsid w:val="00690CB9"/>
    <w:rsid w:val="00692E38"/>
    <w:rsid w:val="0069391F"/>
    <w:rsid w:val="006943B7"/>
    <w:rsid w:val="00694A36"/>
    <w:rsid w:val="006B5AF6"/>
    <w:rsid w:val="006C394B"/>
    <w:rsid w:val="006C6BB7"/>
    <w:rsid w:val="006C7FB1"/>
    <w:rsid w:val="006D3511"/>
    <w:rsid w:val="006D77FA"/>
    <w:rsid w:val="006F1310"/>
    <w:rsid w:val="006F6210"/>
    <w:rsid w:val="00705984"/>
    <w:rsid w:val="00707911"/>
    <w:rsid w:val="00711CAC"/>
    <w:rsid w:val="00717BE3"/>
    <w:rsid w:val="00722830"/>
    <w:rsid w:val="00731119"/>
    <w:rsid w:val="00736BC0"/>
    <w:rsid w:val="00744863"/>
    <w:rsid w:val="00765C72"/>
    <w:rsid w:val="007676A6"/>
    <w:rsid w:val="007802A3"/>
    <w:rsid w:val="00783557"/>
    <w:rsid w:val="0079025A"/>
    <w:rsid w:val="007A7A2C"/>
    <w:rsid w:val="007A7EB6"/>
    <w:rsid w:val="007D61B4"/>
    <w:rsid w:val="007F600B"/>
    <w:rsid w:val="007F7BD7"/>
    <w:rsid w:val="00804D20"/>
    <w:rsid w:val="00806AAD"/>
    <w:rsid w:val="0081700A"/>
    <w:rsid w:val="00817741"/>
    <w:rsid w:val="0082718C"/>
    <w:rsid w:val="00856D11"/>
    <w:rsid w:val="008661DF"/>
    <w:rsid w:val="00876DF1"/>
    <w:rsid w:val="00895D2F"/>
    <w:rsid w:val="008A2E6A"/>
    <w:rsid w:val="008B3C5B"/>
    <w:rsid w:val="008C5500"/>
    <w:rsid w:val="008E05B0"/>
    <w:rsid w:val="008E65DB"/>
    <w:rsid w:val="008F6302"/>
    <w:rsid w:val="00900C07"/>
    <w:rsid w:val="009071EC"/>
    <w:rsid w:val="0091319A"/>
    <w:rsid w:val="009144FA"/>
    <w:rsid w:val="00916041"/>
    <w:rsid w:val="00922557"/>
    <w:rsid w:val="0094173B"/>
    <w:rsid w:val="00942AB7"/>
    <w:rsid w:val="00951FAB"/>
    <w:rsid w:val="00957641"/>
    <w:rsid w:val="009614FD"/>
    <w:rsid w:val="00967EF9"/>
    <w:rsid w:val="00985308"/>
    <w:rsid w:val="009B46DF"/>
    <w:rsid w:val="009B791E"/>
    <w:rsid w:val="009C1250"/>
    <w:rsid w:val="009D7E7B"/>
    <w:rsid w:val="009E1EB1"/>
    <w:rsid w:val="009F0488"/>
    <w:rsid w:val="009F5322"/>
    <w:rsid w:val="00A1170A"/>
    <w:rsid w:val="00A14C5C"/>
    <w:rsid w:val="00A16596"/>
    <w:rsid w:val="00A24EAB"/>
    <w:rsid w:val="00A30C8F"/>
    <w:rsid w:val="00A404A4"/>
    <w:rsid w:val="00A512CD"/>
    <w:rsid w:val="00A71EC5"/>
    <w:rsid w:val="00A72448"/>
    <w:rsid w:val="00A82E7D"/>
    <w:rsid w:val="00A859D2"/>
    <w:rsid w:val="00AA1EA9"/>
    <w:rsid w:val="00AA5998"/>
    <w:rsid w:val="00AA5EEC"/>
    <w:rsid w:val="00AA7C35"/>
    <w:rsid w:val="00AC6A6D"/>
    <w:rsid w:val="00AC750E"/>
    <w:rsid w:val="00AD1CC7"/>
    <w:rsid w:val="00AD218C"/>
    <w:rsid w:val="00AD761C"/>
    <w:rsid w:val="00AE1016"/>
    <w:rsid w:val="00AE7780"/>
    <w:rsid w:val="00B12B1C"/>
    <w:rsid w:val="00B13AA0"/>
    <w:rsid w:val="00B27C16"/>
    <w:rsid w:val="00B356A8"/>
    <w:rsid w:val="00B42065"/>
    <w:rsid w:val="00B544A7"/>
    <w:rsid w:val="00B64757"/>
    <w:rsid w:val="00B65462"/>
    <w:rsid w:val="00B73D66"/>
    <w:rsid w:val="00B84C1B"/>
    <w:rsid w:val="00BB7FFA"/>
    <w:rsid w:val="00BC139E"/>
    <w:rsid w:val="00BD401E"/>
    <w:rsid w:val="00C117B2"/>
    <w:rsid w:val="00C14EA9"/>
    <w:rsid w:val="00C1541D"/>
    <w:rsid w:val="00C252EF"/>
    <w:rsid w:val="00C34FE4"/>
    <w:rsid w:val="00C563E3"/>
    <w:rsid w:val="00C6558A"/>
    <w:rsid w:val="00C812CA"/>
    <w:rsid w:val="00CC2654"/>
    <w:rsid w:val="00CC3156"/>
    <w:rsid w:val="00CC37D6"/>
    <w:rsid w:val="00CC5093"/>
    <w:rsid w:val="00CC6CC9"/>
    <w:rsid w:val="00CC7692"/>
    <w:rsid w:val="00CF209A"/>
    <w:rsid w:val="00CF4493"/>
    <w:rsid w:val="00CF481F"/>
    <w:rsid w:val="00D2636C"/>
    <w:rsid w:val="00D31E9C"/>
    <w:rsid w:val="00D378B7"/>
    <w:rsid w:val="00D52484"/>
    <w:rsid w:val="00D54576"/>
    <w:rsid w:val="00D5509F"/>
    <w:rsid w:val="00D64E24"/>
    <w:rsid w:val="00D669D7"/>
    <w:rsid w:val="00D77E52"/>
    <w:rsid w:val="00D813C7"/>
    <w:rsid w:val="00D83C0A"/>
    <w:rsid w:val="00D96AB3"/>
    <w:rsid w:val="00DB5586"/>
    <w:rsid w:val="00DC74E0"/>
    <w:rsid w:val="00DD23DF"/>
    <w:rsid w:val="00DD3A2A"/>
    <w:rsid w:val="00DE3972"/>
    <w:rsid w:val="00DF07D7"/>
    <w:rsid w:val="00E30FA1"/>
    <w:rsid w:val="00E327DF"/>
    <w:rsid w:val="00E34AEA"/>
    <w:rsid w:val="00E43813"/>
    <w:rsid w:val="00E63FBD"/>
    <w:rsid w:val="00E802DC"/>
    <w:rsid w:val="00E876D3"/>
    <w:rsid w:val="00E946BD"/>
    <w:rsid w:val="00EA1FFE"/>
    <w:rsid w:val="00EB3500"/>
    <w:rsid w:val="00EB43FE"/>
    <w:rsid w:val="00EB716D"/>
    <w:rsid w:val="00EC6CDE"/>
    <w:rsid w:val="00ED487A"/>
    <w:rsid w:val="00ED4E6F"/>
    <w:rsid w:val="00EE0555"/>
    <w:rsid w:val="00F147E4"/>
    <w:rsid w:val="00F2274B"/>
    <w:rsid w:val="00F441FB"/>
    <w:rsid w:val="00F4707B"/>
    <w:rsid w:val="00F5257C"/>
    <w:rsid w:val="00F56504"/>
    <w:rsid w:val="00F705F2"/>
    <w:rsid w:val="00F856C7"/>
    <w:rsid w:val="00F95B75"/>
    <w:rsid w:val="00FA13A3"/>
    <w:rsid w:val="00FA7791"/>
    <w:rsid w:val="00FB53C6"/>
    <w:rsid w:val="00FC3C4E"/>
    <w:rsid w:val="00FC5D2E"/>
    <w:rsid w:val="00FC7874"/>
    <w:rsid w:val="00FD0DCD"/>
    <w:rsid w:val="00FD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9440C17"/>
  <w15:chartTrackingRefBased/>
  <w15:docId w15:val="{DE33934B-12E4-4D1D-ADD9-2997B791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20"/>
      <w:ind w:left="1134" w:right="284"/>
    </w:pPr>
    <w:rPr>
      <w:rFonts w:ascii="Arial" w:hAnsi="Arial"/>
      <w:sz w:val="22"/>
    </w:rPr>
  </w:style>
  <w:style w:type="paragraph" w:styleId="berschrift1">
    <w:name w:val="heading 1"/>
    <w:basedOn w:val="Standard"/>
    <w:next w:val="Standard1"/>
    <w:qFormat/>
    <w:pPr>
      <w:numPr>
        <w:numId w:val="1"/>
      </w:numPr>
      <w:tabs>
        <w:tab w:val="left" w:pos="1758"/>
      </w:tabs>
      <w:spacing w:before="480"/>
      <w:ind w:left="1474" w:hanging="340"/>
      <w:outlineLvl w:val="0"/>
    </w:pPr>
    <w:rPr>
      <w:b/>
    </w:rPr>
  </w:style>
  <w:style w:type="paragraph" w:styleId="berschrift2">
    <w:name w:val="heading 2"/>
    <w:basedOn w:val="Standard"/>
    <w:next w:val="Standard2"/>
    <w:qFormat/>
    <w:pPr>
      <w:numPr>
        <w:ilvl w:val="1"/>
        <w:numId w:val="1"/>
      </w:numPr>
      <w:tabs>
        <w:tab w:val="left" w:pos="2325"/>
      </w:tabs>
      <w:spacing w:before="360"/>
      <w:ind w:left="2041" w:hanging="567"/>
      <w:outlineLvl w:val="1"/>
    </w:pPr>
    <w:rPr>
      <w:b/>
    </w:rPr>
  </w:style>
  <w:style w:type="paragraph" w:styleId="berschrift3">
    <w:name w:val="heading 3"/>
    <w:basedOn w:val="Standard"/>
    <w:next w:val="Standard3"/>
    <w:qFormat/>
    <w:pPr>
      <w:numPr>
        <w:ilvl w:val="2"/>
        <w:numId w:val="1"/>
      </w:numPr>
      <w:tabs>
        <w:tab w:val="left" w:pos="3119"/>
      </w:tabs>
      <w:spacing w:before="240"/>
      <w:ind w:left="2835" w:hanging="794"/>
      <w:outlineLvl w:val="2"/>
    </w:pPr>
    <w:rPr>
      <w:b/>
    </w:rPr>
  </w:style>
  <w:style w:type="paragraph" w:styleId="berschrift4">
    <w:name w:val="heading 4"/>
    <w:basedOn w:val="Standard"/>
    <w:next w:val="Standard4"/>
    <w:qFormat/>
    <w:pPr>
      <w:numPr>
        <w:ilvl w:val="3"/>
        <w:numId w:val="1"/>
      </w:numPr>
      <w:tabs>
        <w:tab w:val="left" w:pos="4139"/>
      </w:tabs>
      <w:spacing w:before="240"/>
      <w:ind w:hanging="1021"/>
      <w:outlineLvl w:val="3"/>
    </w:pPr>
    <w:rPr>
      <w:b/>
    </w:rPr>
  </w:style>
  <w:style w:type="paragraph" w:styleId="berschrift5">
    <w:name w:val="heading 5"/>
    <w:basedOn w:val="Standard"/>
    <w:next w:val="Standardeinzug"/>
    <w:qFormat/>
    <w:pPr>
      <w:numPr>
        <w:ilvl w:val="4"/>
        <w:numId w:val="1"/>
      </w:numPr>
      <w:ind w:left="0"/>
      <w:outlineLvl w:val="4"/>
    </w:pPr>
    <w:rPr>
      <w:b/>
      <w:sz w:val="20"/>
    </w:rPr>
  </w:style>
  <w:style w:type="paragraph" w:styleId="berschrift6">
    <w:name w:val="heading 6"/>
    <w:basedOn w:val="Standard"/>
    <w:next w:val="Standardeinzug"/>
    <w:qFormat/>
    <w:pPr>
      <w:numPr>
        <w:ilvl w:val="5"/>
        <w:numId w:val="1"/>
      </w:numPr>
      <w:ind w:left="0"/>
      <w:outlineLvl w:val="5"/>
    </w:pPr>
    <w:rPr>
      <w:sz w:val="20"/>
      <w:u w:val="single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ind w:left="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ind w:left="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ind w:left="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1">
    <w:name w:val="Standard 1"/>
    <w:basedOn w:val="Standard"/>
    <w:pPr>
      <w:ind w:left="1474"/>
    </w:pPr>
  </w:style>
  <w:style w:type="paragraph" w:customStyle="1" w:styleId="Standard2">
    <w:name w:val="Standard 2"/>
    <w:basedOn w:val="Standard"/>
    <w:pPr>
      <w:ind w:left="2041"/>
    </w:pPr>
  </w:style>
  <w:style w:type="paragraph" w:customStyle="1" w:styleId="Standard3">
    <w:name w:val="Standard 3"/>
    <w:basedOn w:val="Standard"/>
    <w:pPr>
      <w:ind w:left="2835"/>
    </w:pPr>
  </w:style>
  <w:style w:type="paragraph" w:customStyle="1" w:styleId="Standard4">
    <w:name w:val="Standard 4"/>
    <w:basedOn w:val="Standard"/>
    <w:pPr>
      <w:ind w:left="3856"/>
    </w:pPr>
  </w:style>
  <w:style w:type="paragraph" w:styleId="Standardeinzug">
    <w:name w:val="Normal Indent"/>
    <w:basedOn w:val="Standard"/>
    <w:pPr>
      <w:ind w:left="708"/>
    </w:pPr>
  </w:style>
  <w:style w:type="paragraph" w:styleId="Fuzeile">
    <w:name w:val="footer"/>
    <w:basedOn w:val="Standar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enter" w:pos="5244"/>
        <w:tab w:val="right" w:pos="10489"/>
      </w:tabs>
      <w:spacing w:before="0"/>
      <w:ind w:right="0"/>
    </w:pPr>
  </w:style>
  <w:style w:type="paragraph" w:customStyle="1" w:styleId="Standard0">
    <w:name w:val="Standard 0"/>
    <w:basedOn w:val="Standard"/>
    <w:pPr>
      <w:spacing w:before="0"/>
      <w:ind w:left="0" w:right="0"/>
    </w:pPr>
  </w:style>
  <w:style w:type="paragraph" w:customStyle="1" w:styleId="StandardKopf">
    <w:name w:val="Standard Kopf"/>
    <w:basedOn w:val="Standard"/>
    <w:pPr>
      <w:framePr w:w="5387" w:hSpace="240" w:vSpace="240" w:wrap="auto" w:hAnchor="text"/>
      <w:tabs>
        <w:tab w:val="right" w:pos="1134"/>
      </w:tabs>
      <w:spacing w:before="0"/>
      <w:ind w:left="0"/>
    </w:pPr>
    <w:rPr>
      <w:sz w:val="16"/>
    </w:rPr>
  </w:style>
  <w:style w:type="paragraph" w:customStyle="1" w:styleId="Standard-">
    <w:name w:val="Standard -"/>
    <w:basedOn w:val="Standard"/>
    <w:pPr>
      <w:ind w:left="1361" w:hanging="227"/>
    </w:pPr>
  </w:style>
  <w:style w:type="paragraph" w:customStyle="1" w:styleId="Standard2-">
    <w:name w:val="Standard 2-"/>
    <w:basedOn w:val="Standard"/>
    <w:pPr>
      <w:ind w:left="2268" w:hanging="227"/>
    </w:pPr>
  </w:style>
  <w:style w:type="paragraph" w:customStyle="1" w:styleId="Standard1-">
    <w:name w:val="Standard 1-"/>
    <w:basedOn w:val="Standard"/>
    <w:pPr>
      <w:ind w:left="1701" w:hanging="227"/>
    </w:pPr>
  </w:style>
  <w:style w:type="paragraph" w:customStyle="1" w:styleId="Standard3-">
    <w:name w:val="Standard 3 -"/>
    <w:basedOn w:val="Standard"/>
    <w:pPr>
      <w:ind w:left="3062" w:hanging="227"/>
    </w:pPr>
  </w:style>
  <w:style w:type="paragraph" w:styleId="Titel">
    <w:name w:val="Title"/>
    <w:basedOn w:val="Standard"/>
    <w:next w:val="Standard"/>
    <w:qFormat/>
    <w:pPr>
      <w:spacing w:before="360" w:after="120"/>
    </w:pPr>
    <w:rPr>
      <w:b/>
      <w:sz w:val="24"/>
    </w:rPr>
  </w:style>
  <w:style w:type="paragraph" w:customStyle="1" w:styleId="Klassifikation">
    <w:name w:val="Klassifikation"/>
    <w:basedOn w:val="Standard0"/>
    <w:next w:val="Kopfzeile"/>
    <w:pPr>
      <w:jc w:val="center"/>
    </w:pPr>
    <w:rPr>
      <w:caps/>
    </w:rPr>
  </w:style>
  <w:style w:type="paragraph" w:customStyle="1" w:styleId="StandardAnrede">
    <w:name w:val="Standard Anrede"/>
    <w:basedOn w:val="Standard"/>
    <w:pPr>
      <w:keepNext/>
      <w:spacing w:before="480" w:after="240"/>
    </w:pPr>
  </w:style>
  <w:style w:type="paragraph" w:customStyle="1" w:styleId="Standard4-">
    <w:name w:val="Standard 4 -"/>
    <w:basedOn w:val="Standard"/>
    <w:pPr>
      <w:ind w:left="4083" w:hanging="227"/>
    </w:pPr>
  </w:style>
  <w:style w:type="paragraph" w:styleId="Blocktext">
    <w:name w:val="Block Text"/>
    <w:basedOn w:val="Standard"/>
    <w:pPr>
      <w:ind w:left="2410"/>
    </w:pPr>
    <w:rPr>
      <w:sz w:val="32"/>
    </w:rPr>
  </w:style>
  <w:style w:type="paragraph" w:styleId="Textkrper">
    <w:name w:val="Body Text"/>
    <w:basedOn w:val="Standard"/>
    <w:pPr>
      <w:ind w:left="0" w:right="0"/>
    </w:pPr>
    <w:rPr>
      <w:sz w:val="16"/>
    </w:r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tabs>
        <w:tab w:val="left" w:pos="5670"/>
      </w:tabs>
      <w:spacing w:before="0"/>
      <w:ind w:left="0" w:right="0" w:firstLine="426"/>
    </w:pPr>
  </w:style>
  <w:style w:type="character" w:styleId="Hyperlink">
    <w:name w:val="Hyperlink"/>
    <w:rsid w:val="00EA283E"/>
    <w:rPr>
      <w:color w:val="0000FF"/>
      <w:u w:val="single"/>
    </w:rPr>
  </w:style>
  <w:style w:type="paragraph" w:styleId="Sprechblasentext">
    <w:name w:val="Balloon Text"/>
    <w:basedOn w:val="Standard"/>
    <w:semiHidden/>
    <w:rsid w:val="00964759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2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iezer1950@hispeed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PUBLIC\BRI_EM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B1892F-F075-4FED-9C02-3FDF41807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BRI_EMDE.DOT</Template>
  <TotalTime>0</TotalTime>
  <Pages>1</Pages>
  <Words>280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IHR ZEICHEN</vt:lpstr>
    </vt:vector>
  </TitlesOfParts>
  <Company>CH-3700 Spiez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IHR ZEICHEN</dc:title>
  <dc:subject/>
  <dc:creator>OKK</dc:creator>
  <cp:keywords/>
  <cp:lastModifiedBy>Beat Zingg</cp:lastModifiedBy>
  <cp:revision>29</cp:revision>
  <cp:lastPrinted>2026-09-16T05:57:00Z</cp:lastPrinted>
  <dcterms:created xsi:type="dcterms:W3CDTF">2026-08-14T13:09:00Z</dcterms:created>
  <dcterms:modified xsi:type="dcterms:W3CDTF">2026-09-29T08:02:00Z</dcterms:modified>
</cp:coreProperties>
</file>